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A5" w:rsidRPr="00984844" w:rsidRDefault="000C57A5" w:rsidP="00495E5A">
      <w:pPr>
        <w:jc w:val="center"/>
        <w:rPr>
          <w:rFonts w:ascii="Arial" w:hAnsi="Arial" w:cs="Arial"/>
          <w:b/>
          <w:color w:val="800080"/>
          <w:sz w:val="20"/>
          <w:szCs w:val="28"/>
        </w:rPr>
      </w:pPr>
      <w:r w:rsidRPr="00BA515D">
        <w:rPr>
          <w:rFonts w:ascii="Arial" w:hAnsi="Arial" w:cs="Arial"/>
          <w:b/>
          <w:szCs w:val="28"/>
        </w:rPr>
        <w:t>GP RE</w:t>
      </w:r>
      <w:r>
        <w:rPr>
          <w:rFonts w:ascii="Arial" w:hAnsi="Arial" w:cs="Arial"/>
          <w:b/>
          <w:szCs w:val="28"/>
        </w:rPr>
        <w:t>FERRAL FORM FOR TIA</w:t>
      </w:r>
    </w:p>
    <w:tbl>
      <w:tblPr>
        <w:tblW w:w="10548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  <w:insideH w:val="single" w:sz="6" w:space="0" w:color="C0C0C0"/>
          <w:insideV w:val="single" w:sz="6" w:space="0" w:color="C0C0C0"/>
        </w:tblBorders>
        <w:tblLook w:val="01E0"/>
      </w:tblPr>
      <w:tblGrid>
        <w:gridCol w:w="1541"/>
        <w:gridCol w:w="967"/>
        <w:gridCol w:w="202"/>
        <w:gridCol w:w="489"/>
        <w:gridCol w:w="1229"/>
        <w:gridCol w:w="480"/>
        <w:gridCol w:w="512"/>
        <w:gridCol w:w="568"/>
        <w:gridCol w:w="1355"/>
        <w:gridCol w:w="325"/>
        <w:gridCol w:w="600"/>
        <w:gridCol w:w="2280"/>
      </w:tblGrid>
      <w:tr w:rsidR="000C57A5" w:rsidRPr="008879CF" w:rsidTr="00085CE6">
        <w:tc>
          <w:tcPr>
            <w:tcW w:w="5420" w:type="dxa"/>
            <w:gridSpan w:val="7"/>
            <w:shd w:val="clear" w:color="auto" w:fill="C0C0C0"/>
          </w:tcPr>
          <w:p w:rsidR="000C57A5" w:rsidRPr="00085CE6" w:rsidRDefault="000C57A5" w:rsidP="005D62C6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PATIENT</w:t>
            </w:r>
          </w:p>
        </w:tc>
        <w:tc>
          <w:tcPr>
            <w:tcW w:w="5128" w:type="dxa"/>
            <w:gridSpan w:val="5"/>
            <w:shd w:val="clear" w:color="auto" w:fill="C0C0C0"/>
          </w:tcPr>
          <w:p w:rsidR="000C57A5" w:rsidRPr="00085CE6" w:rsidRDefault="000C57A5" w:rsidP="005D62C6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REFERRER</w:t>
            </w:r>
          </w:p>
        </w:tc>
      </w:tr>
      <w:tr w:rsidR="000C57A5" w:rsidRPr="005B4507" w:rsidTr="00085CE6">
        <w:trPr>
          <w:trHeight w:val="271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Name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Name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172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NHS Number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pStyle w:val="Normal0"/>
              <w:rPr>
                <w:sz w:val="18"/>
                <w:szCs w:val="18"/>
              </w:rPr>
            </w:pPr>
            <w:r w:rsidRPr="00085CE6">
              <w:rPr>
                <w:sz w:val="18"/>
                <w:szCs w:val="18"/>
              </w:rPr>
              <w:t>GMC number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1285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Patient’s Address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Practice Address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431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Home /</w:t>
            </w:r>
            <w:smartTag w:uri="urn:schemas-microsoft-com:office:smarttags" w:element="place">
              <w:r w:rsidRPr="00085CE6">
                <w:rPr>
                  <w:rFonts w:ascii="Arial" w:hAnsi="Arial" w:cs="Arial"/>
                  <w:sz w:val="18"/>
                  <w:szCs w:val="18"/>
                </w:rPr>
                <w:t>Mobile</w:t>
              </w:r>
            </w:smartTag>
            <w:r w:rsidRPr="00085CE6">
              <w:rPr>
                <w:rFonts w:ascii="Arial" w:hAnsi="Arial" w:cs="Arial"/>
                <w:sz w:val="18"/>
                <w:szCs w:val="18"/>
              </w:rPr>
              <w:t xml:space="preserve"> numbers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Practice Number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135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Work ‘phone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Practice Fax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235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Email address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Practice Email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35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DoB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Practice code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35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Gender</w:t>
            </w:r>
          </w:p>
        </w:tc>
        <w:tc>
          <w:tcPr>
            <w:tcW w:w="3879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PCT code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261"/>
        </w:trPr>
        <w:tc>
          <w:tcPr>
            <w:tcW w:w="2710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Interpreter Required</w:t>
            </w:r>
          </w:p>
        </w:tc>
        <w:tc>
          <w:tcPr>
            <w:tcW w:w="2710" w:type="dxa"/>
            <w:gridSpan w:val="4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 xml:space="preserve">Yes 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85CE6">
              <w:rPr>
                <w:rFonts w:ascii="Arial" w:hAnsi="Arial" w:cs="Arial"/>
                <w:sz w:val="18"/>
                <w:szCs w:val="18"/>
              </w:rPr>
              <w:tab/>
              <w:t xml:space="preserve">No 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23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Date of Referral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232"/>
        </w:trPr>
        <w:tc>
          <w:tcPr>
            <w:tcW w:w="3199" w:type="dxa"/>
            <w:gridSpan w:val="4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Language</w:t>
            </w:r>
            <w:r w:rsidRPr="00085CE6"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2789" w:type="dxa"/>
            <w:gridSpan w:val="4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 xml:space="preserve">Ethnicity   </w:t>
            </w:r>
          </w:p>
        </w:tc>
        <w:tc>
          <w:tcPr>
            <w:tcW w:w="1355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Signature</w:t>
            </w:r>
          </w:p>
        </w:tc>
        <w:tc>
          <w:tcPr>
            <w:tcW w:w="3205" w:type="dxa"/>
            <w:gridSpan w:val="3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RPr="005B4507" w:rsidTr="00085CE6">
        <w:trPr>
          <w:trHeight w:val="403"/>
        </w:trPr>
        <w:tc>
          <w:tcPr>
            <w:tcW w:w="1541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Carer details – if appropriate</w:t>
            </w:r>
          </w:p>
        </w:tc>
        <w:tc>
          <w:tcPr>
            <w:tcW w:w="2887" w:type="dxa"/>
            <w:gridSpan w:val="4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Name and relationship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sz w:val="18"/>
                  <w:szCs w:val="18"/>
                </w:rPr>
                <w:t>:</w:t>
              </w:r>
            </w:smartTag>
          </w:p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0" w:type="dxa"/>
            <w:gridSpan w:val="6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Address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sz w:val="18"/>
                  <w:szCs w:val="18"/>
                </w:rPr>
                <w:t>:</w:t>
              </w:r>
            </w:smartTag>
          </w:p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 xml:space="preserve">Phone Number: </w:t>
            </w:r>
          </w:p>
        </w:tc>
      </w:tr>
      <w:tr w:rsidR="000C57A5" w:rsidRPr="005B4507" w:rsidTr="00085CE6">
        <w:trPr>
          <w:trHeight w:val="300"/>
        </w:trPr>
        <w:tc>
          <w:tcPr>
            <w:tcW w:w="2508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Date and time of event(s)</w:t>
            </w:r>
          </w:p>
        </w:tc>
        <w:tc>
          <w:tcPr>
            <w:tcW w:w="2400" w:type="dxa"/>
            <w:gridSpan w:val="4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 xml:space="preserve">          </w:t>
            </w:r>
          </w:p>
        </w:tc>
        <w:tc>
          <w:tcPr>
            <w:tcW w:w="2760" w:type="dxa"/>
            <w:gridSpan w:val="4"/>
          </w:tcPr>
          <w:p w:rsidR="000C57A5" w:rsidRPr="00085CE6" w:rsidRDefault="000C57A5" w:rsidP="005D62C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Duration of symptoms</w:t>
            </w:r>
          </w:p>
        </w:tc>
        <w:tc>
          <w:tcPr>
            <w:tcW w:w="2880" w:type="dxa"/>
            <w:gridSpan w:val="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hours                minutes</w:t>
            </w:r>
          </w:p>
        </w:tc>
      </w:tr>
      <w:tr w:rsidR="000C57A5" w:rsidRPr="005B4507" w:rsidTr="00085CE6">
        <w:trPr>
          <w:trHeight w:val="330"/>
        </w:trPr>
        <w:tc>
          <w:tcPr>
            <w:tcW w:w="10548" w:type="dxa"/>
            <w:gridSpan w:val="12"/>
          </w:tcPr>
          <w:p w:rsidR="000C57A5" w:rsidRPr="00085CE6" w:rsidRDefault="000C57A5" w:rsidP="005D62C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Date and time of assessment</w:t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:                            </w:t>
            </w:r>
          </w:p>
        </w:tc>
      </w:tr>
    </w:tbl>
    <w:p w:rsidR="000C57A5" w:rsidRDefault="000C57A5">
      <w:pPr>
        <w:sectPr w:rsidR="000C57A5" w:rsidSect="007D013E">
          <w:footerReference w:type="even" r:id="rId6"/>
          <w:footerReference w:type="default" r:id="rId7"/>
          <w:pgSz w:w="11906" w:h="16838" w:code="9"/>
          <w:pgMar w:top="539" w:right="851" w:bottom="539" w:left="851" w:header="527" w:footer="255" w:gutter="0"/>
          <w:cols w:space="708"/>
          <w:docGrid w:linePitch="360"/>
        </w:sectPr>
      </w:pPr>
    </w:p>
    <w:tbl>
      <w:tblPr>
        <w:tblW w:w="1054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tblLayout w:type="fixed"/>
        <w:tblLook w:val="01E0"/>
      </w:tblPr>
      <w:tblGrid>
        <w:gridCol w:w="825"/>
        <w:gridCol w:w="713"/>
        <w:gridCol w:w="595"/>
        <w:gridCol w:w="969"/>
        <w:gridCol w:w="6"/>
        <w:gridCol w:w="225"/>
        <w:gridCol w:w="439"/>
        <w:gridCol w:w="164"/>
        <w:gridCol w:w="6"/>
        <w:gridCol w:w="1528"/>
        <w:gridCol w:w="266"/>
        <w:gridCol w:w="720"/>
        <w:gridCol w:w="1326"/>
        <w:gridCol w:w="720"/>
        <w:gridCol w:w="466"/>
        <w:gridCol w:w="857"/>
        <w:gridCol w:w="723"/>
      </w:tblGrid>
      <w:tr w:rsidR="000C57A5" w:rsidTr="00085CE6">
        <w:trPr>
          <w:trHeight w:val="279"/>
        </w:trPr>
        <w:tc>
          <w:tcPr>
            <w:tcW w:w="3772" w:type="dxa"/>
            <w:gridSpan w:val="7"/>
            <w:tcBorders>
              <w:top w:val="single" w:sz="4" w:space="0" w:color="C0C0C0"/>
            </w:tcBorders>
            <w:shd w:val="clear" w:color="auto" w:fill="C0C0C0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FAST Test</w:t>
            </w:r>
          </w:p>
        </w:tc>
        <w:tc>
          <w:tcPr>
            <w:tcW w:w="1698" w:type="dxa"/>
            <w:gridSpan w:val="3"/>
            <w:tcBorders>
              <w:top w:val="single" w:sz="4" w:space="0" w:color="C0C0C0"/>
            </w:tcBorders>
            <w:shd w:val="clear" w:color="auto" w:fill="C0C0C0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(Y/N)</w:t>
            </w:r>
          </w:p>
        </w:tc>
        <w:tc>
          <w:tcPr>
            <w:tcW w:w="3498" w:type="dxa"/>
            <w:gridSpan w:val="5"/>
            <w:tcBorders>
              <w:top w:val="single" w:sz="4" w:space="0" w:color="C0C0C0"/>
            </w:tcBorders>
            <w:shd w:val="clear" w:color="auto" w:fill="C0C0C0"/>
            <w:vAlign w:val="center"/>
          </w:tcPr>
          <w:p w:rsidR="000C57A5" w:rsidRPr="00085CE6" w:rsidRDefault="000C57A5" w:rsidP="00085CE6">
            <w:pPr>
              <w:tabs>
                <w:tab w:val="left" w:pos="407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ABCD2 Test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Clinical features at time of TIA</w:t>
            </w:r>
          </w:p>
        </w:tc>
        <w:tc>
          <w:tcPr>
            <w:tcW w:w="1580" w:type="dxa"/>
            <w:gridSpan w:val="2"/>
            <w:tcBorders>
              <w:top w:val="single" w:sz="4" w:space="0" w:color="C0C0C0"/>
            </w:tcBorders>
            <w:shd w:val="clear" w:color="auto" w:fill="C0C0C0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Score</w:t>
            </w:r>
          </w:p>
        </w:tc>
      </w:tr>
      <w:tr w:rsidR="000C57A5" w:rsidTr="00085CE6">
        <w:trPr>
          <w:trHeight w:val="239"/>
        </w:trPr>
        <w:tc>
          <w:tcPr>
            <w:tcW w:w="825" w:type="dxa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85CE6">
              <w:rPr>
                <w:rFonts w:ascii="Arial" w:hAnsi="Arial" w:cs="Arial"/>
                <w:b/>
                <w:sz w:val="16"/>
                <w:szCs w:val="16"/>
              </w:rPr>
              <w:t>Face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7" w:type="dxa"/>
            <w:gridSpan w:val="6"/>
            <w:vAlign w:val="center"/>
          </w:tcPr>
          <w:p w:rsidR="000C57A5" w:rsidRPr="00085CE6" w:rsidRDefault="000C57A5" w:rsidP="000A4582">
            <w:pPr>
              <w:rPr>
                <w:rFonts w:ascii="Arial" w:hAnsi="Arial" w:cs="Arial"/>
                <w:sz w:val="16"/>
                <w:szCs w:val="16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>New unilateral weakness</w:t>
            </w:r>
          </w:p>
        </w:tc>
        <w:tc>
          <w:tcPr>
            <w:tcW w:w="1698" w:type="dxa"/>
            <w:gridSpan w:val="3"/>
            <w:vAlign w:val="center"/>
          </w:tcPr>
          <w:p w:rsidR="000C57A5" w:rsidRPr="00085CE6" w:rsidRDefault="000C57A5" w:rsidP="008A019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 N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8" w:type="dxa"/>
            <w:gridSpan w:val="5"/>
            <w:vMerge w:val="restart"/>
            <w:vAlign w:val="center"/>
          </w:tcPr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 xml:space="preserve">Age   </w:t>
            </w:r>
            <w:r w:rsidRPr="00085CE6">
              <w:rPr>
                <w:rFonts w:ascii="Arial" w:hAnsi="Arial" w:cs="Arial"/>
                <w:sz w:val="16"/>
                <w:szCs w:val="16"/>
              </w:rPr>
              <w:t>≥ 60 = 1</w:t>
            </w:r>
          </w:p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 xml:space="preserve">           &lt; 60 = 0</w:t>
            </w:r>
          </w:p>
        </w:tc>
        <w:bookmarkStart w:id="0" w:name="Dropdown2"/>
        <w:tc>
          <w:tcPr>
            <w:tcW w:w="1580" w:type="dxa"/>
            <w:gridSpan w:val="2"/>
            <w:vMerge w:val="restart"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choose a score"/>
                    <w:listEntry w:val="1"/>
                    <w:listEntry w:val="0"/>
                  </w:ddList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0C57A5" w:rsidTr="00085CE6">
        <w:trPr>
          <w:trHeight w:val="65"/>
        </w:trPr>
        <w:tc>
          <w:tcPr>
            <w:tcW w:w="825" w:type="dxa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85CE6">
              <w:rPr>
                <w:rFonts w:ascii="Arial" w:hAnsi="Arial" w:cs="Arial"/>
                <w:b/>
                <w:sz w:val="16"/>
                <w:szCs w:val="16"/>
              </w:rPr>
              <w:t>Arm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947" w:type="dxa"/>
            <w:gridSpan w:val="6"/>
            <w:vAlign w:val="center"/>
          </w:tcPr>
          <w:p w:rsidR="000C57A5" w:rsidRPr="00085CE6" w:rsidRDefault="000C57A5" w:rsidP="000A458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>New unilateral weakness</w:t>
            </w:r>
          </w:p>
        </w:tc>
        <w:tc>
          <w:tcPr>
            <w:tcW w:w="1698" w:type="dxa"/>
            <w:gridSpan w:val="3"/>
            <w:vAlign w:val="center"/>
          </w:tcPr>
          <w:p w:rsidR="000C57A5" w:rsidRPr="00085CE6" w:rsidRDefault="000C57A5" w:rsidP="008A019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bookmarkStart w:id="1" w:name="Check5"/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 w:rsidRPr="00085CE6">
              <w:rPr>
                <w:rFonts w:ascii="Arial" w:hAnsi="Arial" w:cs="Arial"/>
                <w:sz w:val="18"/>
                <w:szCs w:val="18"/>
              </w:rPr>
              <w:t xml:space="preserve">  N</w:t>
            </w:r>
            <w:bookmarkStart w:id="2" w:name="Check6"/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bookmarkEnd w:id="2"/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98" w:type="dxa"/>
            <w:gridSpan w:val="5"/>
            <w:vMerge/>
            <w:vAlign w:val="center"/>
          </w:tcPr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0" w:type="dxa"/>
            <w:gridSpan w:val="2"/>
            <w:vMerge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Tr="00085CE6">
        <w:trPr>
          <w:trHeight w:val="146"/>
        </w:trPr>
        <w:tc>
          <w:tcPr>
            <w:tcW w:w="825" w:type="dxa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85CE6">
              <w:rPr>
                <w:rFonts w:ascii="Arial" w:hAnsi="Arial" w:cs="Arial"/>
                <w:b/>
                <w:sz w:val="16"/>
                <w:szCs w:val="16"/>
              </w:rPr>
              <w:t>Speech</w:t>
            </w:r>
          </w:p>
        </w:tc>
        <w:tc>
          <w:tcPr>
            <w:tcW w:w="2947" w:type="dxa"/>
            <w:gridSpan w:val="6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43130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>New speech disturbance</w:t>
            </w:r>
          </w:p>
        </w:tc>
        <w:tc>
          <w:tcPr>
            <w:tcW w:w="1698" w:type="dxa"/>
            <w:gridSpan w:val="3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431306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 N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5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BP</w:t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085CE6">
              <w:rPr>
                <w:rFonts w:ascii="Arial" w:hAnsi="Arial" w:cs="Arial"/>
                <w:sz w:val="16"/>
                <w:szCs w:val="16"/>
              </w:rPr>
              <w:t>Systolic &gt; 140 and/or Diastolic ≥ 90 = 1</w:t>
            </w:r>
          </w:p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 xml:space="preserve">           Other = 0</w:t>
            </w:r>
          </w:p>
        </w:tc>
        <w:bookmarkStart w:id="3" w:name="Dropdown3"/>
        <w:tc>
          <w:tcPr>
            <w:tcW w:w="1580" w:type="dxa"/>
            <w:gridSpan w:val="2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choose a score"/>
                    <w:listEntry w:val="1"/>
                    <w:listEntry w:val="0"/>
                  </w:ddList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0C57A5" w:rsidTr="00085CE6">
        <w:trPr>
          <w:trHeight w:val="415"/>
        </w:trPr>
        <w:tc>
          <w:tcPr>
            <w:tcW w:w="5470" w:type="dxa"/>
            <w:gridSpan w:val="10"/>
            <w:vAlign w:val="center"/>
          </w:tcPr>
          <w:p w:rsidR="000C57A5" w:rsidRPr="00085CE6" w:rsidRDefault="000C57A5" w:rsidP="005B4507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FAST is positive when any of the features above are present</w:t>
            </w:r>
          </w:p>
        </w:tc>
        <w:tc>
          <w:tcPr>
            <w:tcW w:w="3498" w:type="dxa"/>
            <w:gridSpan w:val="5"/>
            <w:vMerge w:val="restart"/>
            <w:vAlign w:val="center"/>
          </w:tcPr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Clinical Features</w:t>
            </w:r>
          </w:p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sz w:val="16"/>
                <w:szCs w:val="16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>Any unilateral weakness (face/hand/arm/leg) = 2</w:t>
            </w:r>
          </w:p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sz w:val="16"/>
                <w:szCs w:val="16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>Speech disturbance without weakness = 1</w:t>
            </w:r>
          </w:p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>Other = 0</w:t>
            </w:r>
          </w:p>
        </w:tc>
        <w:bookmarkStart w:id="4" w:name="Dropdown4"/>
        <w:tc>
          <w:tcPr>
            <w:tcW w:w="1580" w:type="dxa"/>
            <w:gridSpan w:val="2"/>
            <w:vMerge w:val="restart"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choose a score"/>
                    <w:listEntry w:val="2"/>
                    <w:listEntry w:val="1"/>
                    <w:listEntry w:val="0"/>
                  </w:ddList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0C57A5" w:rsidTr="00085CE6">
        <w:trPr>
          <w:trHeight w:val="255"/>
        </w:trPr>
        <w:tc>
          <w:tcPr>
            <w:tcW w:w="5470" w:type="dxa"/>
            <w:gridSpan w:val="10"/>
            <w:vMerge w:val="restart"/>
          </w:tcPr>
          <w:p w:rsidR="000C57A5" w:rsidRPr="00085CE6" w:rsidRDefault="000C57A5" w:rsidP="00DC4CDA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>NOTE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18"/>
                  <w:szCs w:val="18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85CE6">
              <w:rPr>
                <w:rFonts w:ascii="Arial" w:hAnsi="Arial" w:cs="Arial"/>
                <w:b/>
                <w:i/>
                <w:sz w:val="18"/>
                <w:szCs w:val="18"/>
              </w:rPr>
              <w:t>Not all TIA/strokes are FAST positive. (e.g. patients presenting with ataxia, sensory disturbance, or amaurosis fugax).  If you think the diagnosis remains TIA or stroke, carry on with the protocol.</w:t>
            </w:r>
          </w:p>
          <w:p w:rsidR="000C57A5" w:rsidRPr="00085CE6" w:rsidRDefault="000C57A5" w:rsidP="00DC4CDA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i/>
                <w:sz w:val="18"/>
                <w:szCs w:val="18"/>
              </w:rPr>
              <w:t>If the following are present at onset, TIA is unlikely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i/>
                  <w:sz w:val="18"/>
                  <w:szCs w:val="18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gradual onset or spread of symptoms; seizure or loss of consciousness; transient amnesia; </w:t>
            </w:r>
            <w:r w:rsidRPr="00085CE6"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  <w:t>isolated</w:t>
            </w:r>
            <w:r w:rsidRPr="00085CE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vertigo.</w:t>
            </w:r>
          </w:p>
          <w:p w:rsidR="000C57A5" w:rsidRPr="00085CE6" w:rsidRDefault="000C57A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85CE6">
              <w:rPr>
                <w:rFonts w:ascii="Arial" w:hAnsi="Arial" w:cs="Arial"/>
                <w:b/>
                <w:i/>
                <w:sz w:val="18"/>
                <w:szCs w:val="18"/>
              </w:rPr>
              <w:t>If any of these are present, consider an alternative referral route.  If in doubt, contact your local stroke team for advice.</w:t>
            </w:r>
          </w:p>
        </w:tc>
        <w:tc>
          <w:tcPr>
            <w:tcW w:w="3498" w:type="dxa"/>
            <w:gridSpan w:val="5"/>
            <w:vMerge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0" w:type="dxa"/>
            <w:gridSpan w:val="2"/>
            <w:vMerge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57A5" w:rsidTr="00085CE6">
        <w:trPr>
          <w:trHeight w:val="547"/>
        </w:trPr>
        <w:tc>
          <w:tcPr>
            <w:tcW w:w="5470" w:type="dxa"/>
            <w:gridSpan w:val="10"/>
            <w:vMerge/>
          </w:tcPr>
          <w:p w:rsidR="000C57A5" w:rsidRPr="00085CE6" w:rsidRDefault="000C57A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98" w:type="dxa"/>
            <w:gridSpan w:val="5"/>
            <w:vAlign w:val="center"/>
          </w:tcPr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 xml:space="preserve">Duration   </w:t>
            </w:r>
            <w:r w:rsidRPr="00085CE6">
              <w:rPr>
                <w:rFonts w:ascii="Arial" w:hAnsi="Arial" w:cs="Arial"/>
                <w:sz w:val="16"/>
                <w:szCs w:val="16"/>
              </w:rPr>
              <w:t>≥ 60 minutes = 2</w:t>
            </w:r>
          </w:p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sz w:val="16"/>
                <w:szCs w:val="16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 xml:space="preserve">                   10 – 59 minutes = 1</w:t>
            </w:r>
          </w:p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 xml:space="preserve">                    &lt; 10 minutes = 0</w:t>
            </w:r>
          </w:p>
        </w:tc>
        <w:bookmarkStart w:id="5" w:name="Dropdown5"/>
        <w:tc>
          <w:tcPr>
            <w:tcW w:w="1580" w:type="dxa"/>
            <w:gridSpan w:val="2"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5"/>
                  <w:enabled/>
                  <w:calcOnExit w:val="0"/>
                  <w:ddList>
                    <w:listEntry w:val="choose a score"/>
                    <w:listEntry w:val="2"/>
                    <w:listEntry w:val="1"/>
                    <w:listEntry w:val="0"/>
                  </w:ddList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0C57A5" w:rsidTr="00085CE6">
        <w:trPr>
          <w:trHeight w:val="251"/>
        </w:trPr>
        <w:tc>
          <w:tcPr>
            <w:tcW w:w="5470" w:type="dxa"/>
            <w:gridSpan w:val="10"/>
            <w:vMerge/>
          </w:tcPr>
          <w:p w:rsidR="000C57A5" w:rsidRPr="00085CE6" w:rsidRDefault="000C57A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98" w:type="dxa"/>
            <w:gridSpan w:val="5"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 xml:space="preserve">(Known) </w:t>
            </w:r>
            <w:r w:rsidRPr="00085CE6">
              <w:rPr>
                <w:rFonts w:ascii="Arial" w:hAnsi="Arial" w:cs="Arial"/>
                <w:b/>
                <w:sz w:val="18"/>
                <w:szCs w:val="18"/>
              </w:rPr>
              <w:t xml:space="preserve">Diabetes </w:t>
            </w:r>
            <w:r w:rsidRPr="00085CE6">
              <w:rPr>
                <w:rFonts w:ascii="Arial" w:hAnsi="Arial" w:cs="Arial"/>
                <w:sz w:val="18"/>
                <w:szCs w:val="18"/>
              </w:rPr>
              <w:t>= 1</w:t>
            </w:r>
          </w:p>
        </w:tc>
        <w:tc>
          <w:tcPr>
            <w:tcW w:w="1580" w:type="dxa"/>
            <w:gridSpan w:val="2"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</w:p>
          <w:bookmarkStart w:id="6" w:name="Dropdown6"/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choose a score"/>
                    <w:listEntry w:val="1"/>
                  </w:ddList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</w:tr>
      <w:tr w:rsidR="000C57A5" w:rsidTr="00085CE6">
        <w:trPr>
          <w:trHeight w:val="676"/>
        </w:trPr>
        <w:tc>
          <w:tcPr>
            <w:tcW w:w="5470" w:type="dxa"/>
            <w:gridSpan w:val="10"/>
            <w:vMerge/>
          </w:tcPr>
          <w:p w:rsidR="000C57A5" w:rsidRPr="00085CE6" w:rsidRDefault="000C57A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98" w:type="dxa"/>
            <w:gridSpan w:val="5"/>
            <w:vAlign w:val="center"/>
          </w:tcPr>
          <w:p w:rsidR="000C57A5" w:rsidRPr="00085CE6" w:rsidRDefault="000C57A5" w:rsidP="00085CE6">
            <w:pPr>
              <w:tabs>
                <w:tab w:val="left" w:pos="4077"/>
              </w:tabs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18"/>
                <w:szCs w:val="18"/>
              </w:rPr>
              <w:t xml:space="preserve">Total Score (range 0 – 7) </w:t>
            </w:r>
          </w:p>
          <w:p w:rsidR="000C57A5" w:rsidRPr="00085CE6" w:rsidRDefault="000C57A5" w:rsidP="00DC4CDA">
            <w:pPr>
              <w:rPr>
                <w:rFonts w:ascii="Arial" w:hAnsi="Arial" w:cs="Arial"/>
                <w:sz w:val="16"/>
                <w:szCs w:val="16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 xml:space="preserve">ABCD ≤ 3 = low risk of early stroke      </w:t>
            </w:r>
          </w:p>
          <w:p w:rsidR="000C57A5" w:rsidRPr="00085CE6" w:rsidRDefault="000C57A5" w:rsidP="00DC4CDA">
            <w:pPr>
              <w:rPr>
                <w:rFonts w:ascii="Arial" w:hAnsi="Arial" w:cs="Arial"/>
                <w:sz w:val="16"/>
                <w:szCs w:val="16"/>
              </w:rPr>
            </w:pPr>
            <w:r w:rsidRPr="00085CE6">
              <w:rPr>
                <w:rFonts w:ascii="Arial" w:hAnsi="Arial" w:cs="Arial"/>
                <w:sz w:val="16"/>
                <w:szCs w:val="16"/>
              </w:rPr>
              <w:t xml:space="preserve">ABCD ≥ 4 = high risk of early stroke                        </w:t>
            </w:r>
          </w:p>
        </w:tc>
        <w:bookmarkStart w:id="7" w:name="Dropdown1"/>
        <w:tc>
          <w:tcPr>
            <w:tcW w:w="1580" w:type="dxa"/>
            <w:gridSpan w:val="2"/>
            <w:vAlign w:val="center"/>
          </w:tcPr>
          <w:p w:rsidR="000C57A5" w:rsidRPr="00085CE6" w:rsidRDefault="000C57A5" w:rsidP="00DC4CD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Total score"/>
                    <w:listEntry w:val="7"/>
                    <w:listEntry w:val="6"/>
                    <w:listEntry w:val="5"/>
                    <w:listEntry w:val="4"/>
                    <w:listEntry w:val="3"/>
                    <w:listEntry w:val="2"/>
                    <w:listEntry w:val="1"/>
                    <w:listEntry w:val="0"/>
                  </w:ddList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</w:tr>
      <w:tr w:rsidR="000C57A5" w:rsidRPr="00493D1A" w:rsidTr="00085CE6">
        <w:trPr>
          <w:trHeight w:val="1793"/>
        </w:trPr>
        <w:tc>
          <w:tcPr>
            <w:tcW w:w="10548" w:type="dxa"/>
            <w:gridSpan w:val="17"/>
            <w:vAlign w:val="center"/>
          </w:tcPr>
          <w:p w:rsidR="000C57A5" w:rsidRPr="00085CE6" w:rsidRDefault="000C57A5" w:rsidP="00EB4DC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Brief description of event(s). </w:t>
            </w:r>
            <w:r w:rsidRPr="00085CE6">
              <w:rPr>
                <w:rFonts w:ascii="Arial" w:hAnsi="Arial" w:cs="Arial"/>
                <w:b/>
                <w:i/>
                <w:sz w:val="18"/>
                <w:szCs w:val="18"/>
              </w:rPr>
              <w:t>This is mandatory; without this an appointment cannot be made.</w:t>
            </w:r>
          </w:p>
          <w:p w:rsidR="000C57A5" w:rsidRPr="00085CE6" w:rsidRDefault="000C57A5" w:rsidP="00EB4DCA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 xml:space="preserve">Please include any </w:t>
            </w:r>
            <w:r w:rsidRPr="00085CE6">
              <w:rPr>
                <w:rFonts w:ascii="Arial" w:hAnsi="Arial" w:cs="Arial"/>
                <w:b/>
                <w:sz w:val="18"/>
                <w:szCs w:val="18"/>
              </w:rPr>
              <w:t>relevant clinical information</w:t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not covered elsewhere on the form and </w:t>
            </w:r>
            <w:r w:rsidRPr="00085CE6">
              <w:rPr>
                <w:rFonts w:ascii="Arial" w:hAnsi="Arial" w:cs="Arial"/>
                <w:b/>
                <w:sz w:val="18"/>
                <w:szCs w:val="18"/>
              </w:rPr>
              <w:t>current medication*</w:t>
            </w:r>
            <w:r w:rsidRPr="00085CE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0"/>
                  </w:textInput>
                </w:ffData>
              </w:fldCha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085C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5CE6">
              <w:rPr>
                <w:rFonts w:ascii="Arial" w:hAnsi="Arial" w:cs="Arial"/>
                <w:i/>
                <w:sz w:val="16"/>
                <w:szCs w:val="16"/>
              </w:rPr>
              <w:t>(Limited to 800 characters)</w:t>
            </w: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0C57A5" w:rsidRPr="00085CE6" w:rsidRDefault="000C57A5" w:rsidP="00EB4DCA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0C57A5" w:rsidRPr="00085CE6" w:rsidRDefault="000C57A5" w:rsidP="00085CE6">
            <w:pPr>
              <w:tabs>
                <w:tab w:val="left" w:pos="4530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BP:      </w:t>
            </w:r>
            <w:bookmarkStart w:id="8" w:name="Text21"/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8"/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                    Pulse:           </w:t>
            </w:r>
            <w:bookmarkStart w:id="9" w:name="Text22"/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Pr="00085CE6">
              <w:rPr>
                <w:rFonts w:ascii="Arial" w:hAnsi="Arial" w:cs="Arial"/>
                <w:i/>
                <w:sz w:val="20"/>
                <w:szCs w:val="20"/>
              </w:rPr>
              <w:t>*Tell pt to bring all medication with them to their appointment</w:t>
            </w:r>
            <w:r w:rsidRPr="00085CE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</w:tr>
      <w:tr w:rsidR="000C57A5" w:rsidRPr="00493D1A" w:rsidTr="00085CE6">
        <w:trPr>
          <w:trHeight w:val="284"/>
        </w:trPr>
        <w:tc>
          <w:tcPr>
            <w:tcW w:w="10548" w:type="dxa"/>
            <w:gridSpan w:val="17"/>
            <w:shd w:val="clear" w:color="auto" w:fill="C0C0C0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Risk factors and check list</w:t>
            </w:r>
          </w:p>
        </w:tc>
      </w:tr>
      <w:tr w:rsidR="000C57A5" w:rsidRPr="00493D1A" w:rsidTr="00085CE6">
        <w:trPr>
          <w:trHeight w:val="668"/>
        </w:trPr>
        <w:tc>
          <w:tcPr>
            <w:tcW w:w="1538" w:type="dxa"/>
            <w:gridSpan w:val="2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Hypertension </w:t>
            </w:r>
          </w:p>
        </w:tc>
        <w:tc>
          <w:tcPr>
            <w:tcW w:w="595" w:type="dxa"/>
            <w:vAlign w:val="center"/>
          </w:tcPr>
          <w:p w:rsidR="000C57A5" w:rsidRPr="00085CE6" w:rsidRDefault="000C57A5" w:rsidP="00323252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00" w:type="dxa"/>
            <w:gridSpan w:val="3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Previous stroke/TIA </w:t>
            </w:r>
          </w:p>
        </w:tc>
        <w:tc>
          <w:tcPr>
            <w:tcW w:w="603" w:type="dxa"/>
            <w:gridSpan w:val="2"/>
            <w:vAlign w:val="center"/>
          </w:tcPr>
          <w:p w:rsidR="000C57A5" w:rsidRPr="00085CE6" w:rsidRDefault="000C57A5" w:rsidP="00323252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3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Ischaemic heart disease</w:t>
            </w:r>
          </w:p>
        </w:tc>
        <w:tc>
          <w:tcPr>
            <w:tcW w:w="720" w:type="dxa"/>
            <w:vAlign w:val="center"/>
          </w:tcPr>
          <w:p w:rsidR="000C57A5" w:rsidRPr="00085CE6" w:rsidRDefault="000C57A5" w:rsidP="00323252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26" w:type="dxa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AF/PAF</w:t>
            </w:r>
          </w:p>
        </w:tc>
        <w:tc>
          <w:tcPr>
            <w:tcW w:w="720" w:type="dxa"/>
            <w:vAlign w:val="center"/>
          </w:tcPr>
          <w:p w:rsidR="000C57A5" w:rsidRPr="00085CE6" w:rsidRDefault="000C57A5" w:rsidP="00323252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N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23" w:type="dxa"/>
            <w:gridSpan w:val="2"/>
            <w:vAlign w:val="center"/>
          </w:tcPr>
          <w:p w:rsidR="000C57A5" w:rsidRPr="00085CE6" w:rsidRDefault="000C57A5" w:rsidP="00885B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Transport needed?</w:t>
            </w:r>
          </w:p>
        </w:tc>
        <w:tc>
          <w:tcPr>
            <w:tcW w:w="723" w:type="dxa"/>
            <w:vAlign w:val="center"/>
          </w:tcPr>
          <w:p w:rsidR="000C57A5" w:rsidRPr="00085CE6" w:rsidRDefault="000C57A5" w:rsidP="00323252">
            <w:pPr>
              <w:rPr>
                <w:rFonts w:ascii="Arial" w:hAnsi="Arial" w:cs="Arial"/>
                <w:sz w:val="18"/>
                <w:szCs w:val="18"/>
              </w:rPr>
            </w:pPr>
            <w:r w:rsidRPr="00085CE6">
              <w:rPr>
                <w:rFonts w:ascii="Arial" w:hAnsi="Arial" w:cs="Arial"/>
                <w:sz w:val="18"/>
                <w:szCs w:val="18"/>
              </w:rPr>
              <w:t>Y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85CE6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85CE6">
              <w:rPr>
                <w:rFonts w:ascii="Arial" w:hAnsi="Arial" w:cs="Arial"/>
                <w:sz w:val="18"/>
                <w:szCs w:val="18"/>
              </w:rPr>
            </w:r>
            <w:r w:rsidRPr="00085CE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C57A5" w:rsidRPr="00493D1A" w:rsidTr="00085CE6">
        <w:trPr>
          <w:trHeight w:val="279"/>
        </w:trPr>
        <w:tc>
          <w:tcPr>
            <w:tcW w:w="3102" w:type="dxa"/>
            <w:gridSpan w:val="4"/>
            <w:vAlign w:val="center"/>
          </w:tcPr>
          <w:p w:rsidR="000C57A5" w:rsidRPr="00085CE6" w:rsidRDefault="000C57A5" w:rsidP="00C84F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Administered aspirin (300 mg) if necessary</w:t>
            </w:r>
          </w:p>
        </w:tc>
        <w:bookmarkStart w:id="10" w:name="Check1"/>
        <w:tc>
          <w:tcPr>
            <w:tcW w:w="840" w:type="dxa"/>
            <w:gridSpan w:val="5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bookmarkEnd w:id="10"/>
        <w:tc>
          <w:tcPr>
            <w:tcW w:w="5883" w:type="dxa"/>
            <w:gridSpan w:val="7"/>
            <w:vAlign w:val="center"/>
          </w:tcPr>
          <w:p w:rsidR="000C57A5" w:rsidRPr="00085CE6" w:rsidRDefault="000C57A5" w:rsidP="006D2CBA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Told patient not to drive until assessed at TIA clinic</w:t>
            </w:r>
          </w:p>
        </w:tc>
        <w:bookmarkStart w:id="11" w:name="Check2"/>
        <w:tc>
          <w:tcPr>
            <w:tcW w:w="723" w:type="dxa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</w:p>
        </w:tc>
      </w:tr>
      <w:tr w:rsidR="000C57A5" w:rsidRPr="00493D1A" w:rsidTr="00085CE6">
        <w:trPr>
          <w:trHeight w:val="406"/>
        </w:trPr>
        <w:tc>
          <w:tcPr>
            <w:tcW w:w="3108" w:type="dxa"/>
            <w:gridSpan w:val="5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6D2CBA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Told patient to bring witness to event to the TIA clinic if possible</w:t>
            </w:r>
          </w:p>
        </w:tc>
        <w:bookmarkStart w:id="12" w:name="Check3"/>
        <w:tc>
          <w:tcPr>
            <w:tcW w:w="828" w:type="dxa"/>
            <w:gridSpan w:val="3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bookmarkEnd w:id="12"/>
        <w:tc>
          <w:tcPr>
            <w:tcW w:w="5889" w:type="dxa"/>
            <w:gridSpan w:val="8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6D2CBA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Told patient to return immediately to A&amp;E if there are any further symptoms</w:t>
            </w:r>
          </w:p>
        </w:tc>
        <w:bookmarkStart w:id="13" w:name="Check4"/>
        <w:tc>
          <w:tcPr>
            <w:tcW w:w="723" w:type="dxa"/>
            <w:tcBorders>
              <w:bottom w:val="single" w:sz="4" w:space="0" w:color="C0C0C0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3"/>
          </w:p>
        </w:tc>
      </w:tr>
    </w:tbl>
    <w:p w:rsidR="000C57A5" w:rsidRPr="00D272E6" w:rsidRDefault="000C57A5" w:rsidP="001C4D81">
      <w:pPr>
        <w:jc w:val="center"/>
        <w:rPr>
          <w:rFonts w:ascii="Arial" w:hAnsi="Arial" w:cs="Arial"/>
          <w:i/>
          <w:sz w:val="20"/>
          <w:szCs w:val="20"/>
        </w:rPr>
      </w:pPr>
      <w:r w:rsidRPr="008A1360">
        <w:rPr>
          <w:rFonts w:ascii="Arial" w:hAnsi="Arial" w:cs="Arial"/>
          <w:i/>
          <w:sz w:val="20"/>
          <w:szCs w:val="20"/>
        </w:rPr>
        <w:t>Please refer to page 2 for information on the TIA referral pathway.</w:t>
      </w:r>
    </w:p>
    <w:p w:rsidR="000C57A5" w:rsidRDefault="000C57A5">
      <w:r>
        <w:br w:type="page"/>
      </w:r>
    </w:p>
    <w:p w:rsidR="000C57A5" w:rsidRPr="007202EE" w:rsidRDefault="000C57A5" w:rsidP="0057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jc w:val="center"/>
        <w:rPr>
          <w:rFonts w:ascii="Arial" w:hAnsi="Arial" w:cs="Arial"/>
          <w:b/>
          <w:caps/>
          <w:sz w:val="20"/>
          <w:szCs w:val="20"/>
        </w:rPr>
      </w:pPr>
      <w:r w:rsidRPr="007202EE">
        <w:rPr>
          <w:rFonts w:ascii="Arial" w:hAnsi="Arial" w:cs="Arial"/>
          <w:b/>
          <w:caps/>
          <w:sz w:val="20"/>
          <w:szCs w:val="20"/>
        </w:rPr>
        <w:t xml:space="preserve">TIA </w:t>
      </w:r>
      <w:r>
        <w:rPr>
          <w:rFonts w:ascii="Arial" w:hAnsi="Arial" w:cs="Arial"/>
          <w:b/>
          <w:caps/>
          <w:sz w:val="20"/>
          <w:szCs w:val="20"/>
        </w:rPr>
        <w:t>referral pathway</w:t>
      </w:r>
    </w:p>
    <w:p w:rsidR="000C57A5" w:rsidRDefault="000C57A5" w:rsidP="005823A7"/>
    <w:tbl>
      <w:tblPr>
        <w:tblW w:w="0" w:type="auto"/>
        <w:tblLook w:val="01E0"/>
      </w:tblPr>
      <w:tblGrid>
        <w:gridCol w:w="2628"/>
        <w:gridCol w:w="360"/>
        <w:gridCol w:w="720"/>
        <w:gridCol w:w="240"/>
        <w:gridCol w:w="360"/>
        <w:gridCol w:w="3600"/>
        <w:gridCol w:w="2512"/>
      </w:tblGrid>
      <w:tr w:rsidR="000C57A5" w:rsidTr="00085CE6">
        <w:trPr>
          <w:trHeight w:val="349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>Are symptoms still present?</w:t>
            </w:r>
          </w:p>
        </w:tc>
        <w:tc>
          <w:tcPr>
            <w:tcW w:w="13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→ Yes →</w:t>
            </w:r>
          </w:p>
        </w:tc>
        <w:tc>
          <w:tcPr>
            <w:tcW w:w="61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ACTION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</w:rPr>
                <w:t>:</w:t>
              </w:r>
            </w:smartTag>
            <w:r w:rsidRPr="00085CE6">
              <w:rPr>
                <w:rFonts w:ascii="Arial" w:hAnsi="Arial" w:cs="Arial"/>
                <w:sz w:val="20"/>
              </w:rPr>
              <w:t xml:space="preserve"> TREAT AS ACUTE STROKE</w:t>
            </w:r>
          </w:p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>1. Complete form to send with patient</w:t>
            </w:r>
          </w:p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2. Call ambulance to send to HASU A&amp;E immediately </w:t>
            </w:r>
          </w:p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>3. Contact stroke team at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sz w:val="20"/>
                </w:rPr>
                <w:t>:</w:t>
              </w:r>
            </w:smartTag>
          </w:p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  <w:smartTag w:uri="urn:schemas-microsoft-com:office:smarttags" w:element="PersonName">
              <w:smartTag w:uri="urn:schemas-microsoft-com:office:smarttags" w:element="place">
                <w:r w:rsidRPr="00085CE6">
                  <w:rPr>
                    <w:rFonts w:ascii="Arial" w:hAnsi="Arial" w:cs="Arial"/>
                    <w:b/>
                    <w:sz w:val="20"/>
                    <w:u w:val="single"/>
                  </w:rPr>
                  <w:t>Charing Cross</w:t>
                </w:r>
              </w:smartTag>
              <w:smartTag w:uri="urn:schemas-microsoft-com:office:smarttags" w:element="PersonName"/>
              <w:r w:rsidRPr="00085CE6">
                <w:rPr>
                  <w:rFonts w:ascii="Arial" w:hAnsi="Arial" w:cs="Arial"/>
                  <w:b/>
                  <w:sz w:val="20"/>
                  <w:u w:val="single"/>
                </w:rPr>
                <w:t>:</w:t>
              </w:r>
            </w:smartTag>
            <w:r w:rsidRPr="00085CE6">
              <w:rPr>
                <w:rFonts w:ascii="Arial" w:hAnsi="Arial" w:cs="Arial"/>
                <w:sz w:val="20"/>
              </w:rPr>
              <w:t xml:space="preserve"> Stroke SpR 020 3311 1234 Bleep 0383</w:t>
            </w:r>
          </w:p>
          <w:p w:rsidR="000C57A5" w:rsidRPr="00085CE6" w:rsidRDefault="000C57A5" w:rsidP="00A230F1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PersonName">
              <w:smartTag w:uri="urn:schemas-microsoft-com:office:smarttags" w:element="place">
                <w:smartTag w:uri="urn:schemas-microsoft-com:office:smarttags" w:element="PlaceName">
                  <w:r w:rsidRPr="00085CE6">
                    <w:rPr>
                      <w:rFonts w:ascii="Arial" w:hAnsi="Arial" w:cs="Arial"/>
                      <w:b/>
                      <w:sz w:val="20"/>
                      <w:u w:val="single"/>
                    </w:rPr>
                    <w:t>Northwick</w:t>
                  </w:r>
                </w:smartTag>
                <w:r w:rsidRPr="00085CE6">
                  <w:rPr>
                    <w:rFonts w:ascii="Arial" w:hAnsi="Arial" w:cs="Arial"/>
                    <w:b/>
                    <w:sz w:val="20"/>
                    <w:u w:val="single"/>
                  </w:rPr>
                  <w:t xml:space="preserve"> </w:t>
                </w:r>
                <w:smartTag w:uri="urn:schemas-microsoft-com:office:smarttags" w:element="PersonName">
                  <w:smartTag w:uri="urn:schemas-microsoft-com:office:smarttags" w:element="PlaceType">
                    <w:r w:rsidRPr="00085CE6">
                      <w:rPr>
                        <w:rFonts w:ascii="Arial" w:hAnsi="Arial" w:cs="Arial"/>
                        <w:b/>
                        <w:sz w:val="20"/>
                        <w:u w:val="single"/>
                      </w:rPr>
                      <w:t>Park</w:t>
                    </w:r>
                  </w:smartTag>
                </w:smartTag>
              </w:smartTag>
              <w:smartTag w:uri="urn:schemas-microsoft-com:office:smarttags" w:element="PersonName"/>
              <w:r w:rsidRPr="00085CE6">
                <w:rPr>
                  <w:rFonts w:ascii="Arial" w:hAnsi="Arial" w:cs="Arial"/>
                  <w:b/>
                  <w:sz w:val="20"/>
                  <w:u w:val="single"/>
                </w:rPr>
                <w:t>:</w:t>
              </w:r>
            </w:smartTag>
            <w:r w:rsidRPr="00085CE6">
              <w:rPr>
                <w:rFonts w:ascii="Arial" w:hAnsi="Arial" w:cs="Arial"/>
                <w:sz w:val="20"/>
              </w:rPr>
              <w:t xml:space="preserve"> </w:t>
            </w:r>
            <w:r w:rsidRPr="00085CE6">
              <w:rPr>
                <w:rFonts w:ascii="Arial" w:hAnsi="Arial" w:cs="Arial"/>
                <w:sz w:val="20"/>
                <w:szCs w:val="20"/>
              </w:rPr>
              <w:t xml:space="preserve">07825 014 789 or </w:t>
            </w:r>
            <w:r w:rsidRPr="00085CE6">
              <w:rPr>
                <w:rFonts w:ascii="Arial" w:hAnsi="Arial" w:cs="Arial"/>
                <w:sz w:val="20"/>
              </w:rPr>
              <w:t xml:space="preserve">020 8864 3232 Bleep 640 </w:t>
            </w:r>
          </w:p>
        </w:tc>
      </w:tr>
      <w:tr w:rsidR="000C57A5" w:rsidTr="00085CE6">
        <w:trPr>
          <w:trHeight w:val="1318"/>
        </w:trPr>
        <w:tc>
          <w:tcPr>
            <w:tcW w:w="2628" w:type="dxa"/>
            <w:vMerge w:val="restart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No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</w:tc>
        <w:tc>
          <w:tcPr>
            <w:tcW w:w="1680" w:type="dxa"/>
            <w:gridSpan w:val="4"/>
            <w:tcBorders>
              <w:right w:val="single" w:sz="4" w:space="0" w:color="auto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1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7A5" w:rsidRPr="00085CE6" w:rsidRDefault="000C57A5" w:rsidP="00A230F1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57A5" w:rsidTr="00085CE6">
        <w:trPr>
          <w:trHeight w:val="222"/>
        </w:trPr>
        <w:tc>
          <w:tcPr>
            <w:tcW w:w="2628" w:type="dxa"/>
            <w:vMerge/>
            <w:tcBorders>
              <w:bottom w:val="single" w:sz="4" w:space="0" w:color="auto"/>
            </w:tcBorders>
          </w:tcPr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80" w:type="dxa"/>
            <w:gridSpan w:val="4"/>
            <w:tcBorders>
              <w:left w:val="nil"/>
            </w:tcBorders>
          </w:tcPr>
          <w:p w:rsidR="000C57A5" w:rsidRPr="00085CE6" w:rsidRDefault="000C57A5" w:rsidP="00A230F1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57A5" w:rsidRPr="00085CE6" w:rsidRDefault="000C57A5" w:rsidP="00A230F1">
            <w:pPr>
              <w:rPr>
                <w:rFonts w:ascii="Arial" w:hAnsi="Arial" w:cs="Arial"/>
                <w:sz w:val="20"/>
              </w:rPr>
            </w:pPr>
          </w:p>
        </w:tc>
      </w:tr>
      <w:tr w:rsidR="000C57A5" w:rsidTr="00085CE6">
        <w:trPr>
          <w:trHeight w:val="493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Was the event within the last 7 days </w:t>
            </w:r>
            <w:r w:rsidRPr="00085CE6">
              <w:rPr>
                <w:rFonts w:ascii="Arial" w:hAnsi="Arial" w:cs="Arial"/>
                <w:b/>
                <w:sz w:val="20"/>
              </w:rPr>
              <w:t>or</w:t>
            </w:r>
            <w:r w:rsidRPr="00085CE6">
              <w:rPr>
                <w:rFonts w:ascii="Arial" w:hAnsi="Arial" w:cs="Arial"/>
                <w:sz w:val="20"/>
              </w:rPr>
              <w:t xml:space="preserve"> is patient on Warfarin </w:t>
            </w:r>
            <w:r w:rsidRPr="00085CE6">
              <w:rPr>
                <w:rFonts w:ascii="Arial" w:hAnsi="Arial" w:cs="Arial"/>
                <w:b/>
                <w:sz w:val="20"/>
              </w:rPr>
              <w:t>or</w:t>
            </w:r>
            <w:r w:rsidRPr="00085CE6">
              <w:rPr>
                <w:rFonts w:ascii="Arial" w:hAnsi="Arial" w:cs="Arial"/>
                <w:sz w:val="20"/>
              </w:rPr>
              <w:t xml:space="preserve"> are they in AF/PAF?</w:t>
            </w:r>
          </w:p>
        </w:tc>
        <w:tc>
          <w:tcPr>
            <w:tcW w:w="13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→ Yes →</w:t>
            </w:r>
          </w:p>
        </w:tc>
        <w:tc>
          <w:tcPr>
            <w:tcW w:w="6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Have they had 2 or more events in the last 7 days </w:t>
            </w:r>
            <w:r w:rsidRPr="00085CE6">
              <w:rPr>
                <w:rFonts w:ascii="Arial" w:hAnsi="Arial" w:cs="Arial"/>
                <w:b/>
                <w:sz w:val="20"/>
              </w:rPr>
              <w:t>or</w:t>
            </w:r>
            <w:r w:rsidRPr="00085CE6">
              <w:rPr>
                <w:rFonts w:ascii="Arial" w:hAnsi="Arial" w:cs="Arial"/>
                <w:sz w:val="20"/>
              </w:rPr>
              <w:t xml:space="preserve"> are they on Warfarin </w:t>
            </w:r>
            <w:r w:rsidRPr="00085CE6">
              <w:rPr>
                <w:rFonts w:ascii="Arial" w:hAnsi="Arial" w:cs="Arial"/>
                <w:b/>
                <w:sz w:val="20"/>
              </w:rPr>
              <w:t>or</w:t>
            </w:r>
            <w:r w:rsidRPr="00085CE6">
              <w:rPr>
                <w:rFonts w:ascii="Arial" w:hAnsi="Arial" w:cs="Arial"/>
                <w:sz w:val="20"/>
              </w:rPr>
              <w:t xml:space="preserve"> are they in AF/PAF?</w:t>
            </w:r>
          </w:p>
        </w:tc>
      </w:tr>
      <w:tr w:rsidR="000C57A5" w:rsidTr="00085CE6">
        <w:trPr>
          <w:trHeight w:val="493"/>
        </w:trPr>
        <w:tc>
          <w:tcPr>
            <w:tcW w:w="2628" w:type="dxa"/>
            <w:vMerge w:val="restart"/>
            <w:tcBorders>
              <w:top w:val="single" w:sz="4" w:space="0" w:color="auto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No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</w:tc>
        <w:tc>
          <w:tcPr>
            <w:tcW w:w="5280" w:type="dxa"/>
            <w:gridSpan w:val="5"/>
            <w:tcBorders>
              <w:bottom w:val="single" w:sz="4" w:space="0" w:color="auto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No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</w:tc>
        <w:tc>
          <w:tcPr>
            <w:tcW w:w="2512" w:type="dxa"/>
            <w:vMerge w:val="restart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Yes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</w:tc>
      </w:tr>
      <w:tr w:rsidR="000C57A5" w:rsidTr="00085CE6">
        <w:trPr>
          <w:trHeight w:val="493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0C57A5" w:rsidRPr="00085CE6" w:rsidRDefault="000C57A5" w:rsidP="00A230F1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ABCD2 </w:t>
            </w:r>
            <w:r w:rsidRPr="00085CE6">
              <w:rPr>
                <w:rFonts w:ascii="Arial" w:hAnsi="Arial" w:cs="Arial"/>
                <w:sz w:val="20"/>
                <w:szCs w:val="20"/>
              </w:rPr>
              <w:t>≥ 4 (high risk group)?</w:t>
            </w:r>
          </w:p>
        </w:tc>
        <w:tc>
          <w:tcPr>
            <w:tcW w:w="2512" w:type="dxa"/>
            <w:vMerge/>
            <w:tcBorders>
              <w:left w:val="single" w:sz="4" w:space="0" w:color="auto"/>
            </w:tcBorders>
          </w:tcPr>
          <w:p w:rsidR="000C57A5" w:rsidRPr="00085CE6" w:rsidRDefault="000C57A5" w:rsidP="00A230F1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57A5" w:rsidTr="00085CE6">
        <w:trPr>
          <w:trHeight w:val="493"/>
        </w:trPr>
        <w:tc>
          <w:tcPr>
            <w:tcW w:w="2628" w:type="dxa"/>
            <w:vMerge/>
            <w:tcBorders>
              <w:bottom w:val="single" w:sz="4" w:space="0" w:color="auto"/>
            </w:tcBorders>
            <w:vAlign w:val="center"/>
          </w:tcPr>
          <w:p w:rsidR="000C57A5" w:rsidRPr="00085CE6" w:rsidRDefault="000C57A5" w:rsidP="00A230F1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</w:tcBorders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No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</w:tc>
        <w:tc>
          <w:tcPr>
            <w:tcW w:w="4200" w:type="dxa"/>
            <w:gridSpan w:val="3"/>
            <w:tcBorders>
              <w:top w:val="single" w:sz="4" w:space="0" w:color="auto"/>
            </w:tcBorders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Yes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↓</w:t>
            </w:r>
          </w:p>
        </w:tc>
        <w:tc>
          <w:tcPr>
            <w:tcW w:w="2512" w:type="dxa"/>
            <w:vMerge/>
            <w:tcBorders>
              <w:bottom w:val="single" w:sz="4" w:space="0" w:color="auto"/>
            </w:tcBorders>
          </w:tcPr>
          <w:p w:rsidR="000C57A5" w:rsidRPr="00085CE6" w:rsidRDefault="000C57A5" w:rsidP="00A230F1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57A5" w:rsidTr="00085CE6">
        <w:trPr>
          <w:trHeight w:val="2358"/>
        </w:trPr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ACTION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</w:rPr>
              <w:t xml:space="preserve"> </w:t>
            </w:r>
            <w:r w:rsidRPr="00085CE6">
              <w:rPr>
                <w:rFonts w:ascii="Arial" w:hAnsi="Arial" w:cs="Arial"/>
                <w:sz w:val="20"/>
              </w:rPr>
              <w:t>TIA clinic referral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1. Complete </w:t>
            </w:r>
            <w:r w:rsidRPr="00085CE6">
              <w:rPr>
                <w:rFonts w:ascii="Arial" w:hAnsi="Arial" w:cs="Arial"/>
                <w:b/>
                <w:sz w:val="20"/>
              </w:rPr>
              <w:t>clinical description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>2.</w:t>
            </w:r>
            <w:r w:rsidRPr="00085CE6">
              <w:rPr>
                <w:rFonts w:ascii="Arial" w:hAnsi="Arial" w:cs="Arial"/>
                <w:b/>
                <w:sz w:val="20"/>
              </w:rPr>
              <w:t xml:space="preserve"> Prescribe aspirin 300 mg (unless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 xml:space="preserve">    on Warfarin) </w:t>
            </w:r>
            <w:r w:rsidRPr="00085CE6">
              <w:rPr>
                <w:rFonts w:ascii="Arial" w:hAnsi="Arial" w:cs="Arial"/>
                <w:sz w:val="20"/>
              </w:rPr>
              <w:t xml:space="preserve">and </w:t>
            </w:r>
            <w:r w:rsidRPr="00085CE6">
              <w:rPr>
                <w:rFonts w:ascii="Arial" w:hAnsi="Arial" w:cs="Arial"/>
                <w:b/>
                <w:sz w:val="20"/>
              </w:rPr>
              <w:t>give first dose</w:t>
            </w:r>
          </w:p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>3.</w:t>
            </w:r>
            <w:r w:rsidRPr="00085CE6">
              <w:rPr>
                <w:rFonts w:ascii="Arial" w:hAnsi="Arial" w:cs="Arial"/>
                <w:b/>
                <w:sz w:val="20"/>
              </w:rPr>
              <w:t xml:space="preserve"> Refer to TIA clinic </w:t>
            </w:r>
            <w:r w:rsidRPr="00085CE6">
              <w:rPr>
                <w:rFonts w:ascii="Arial" w:hAnsi="Arial" w:cs="Arial"/>
                <w:sz w:val="20"/>
              </w:rPr>
              <w:t>of preference –</w:t>
            </w:r>
          </w:p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    </w:t>
            </w:r>
            <w:r w:rsidRPr="00085CE6">
              <w:rPr>
                <w:rFonts w:ascii="Arial" w:hAnsi="Arial" w:cs="Arial"/>
                <w:b/>
                <w:sz w:val="20"/>
              </w:rPr>
              <w:t xml:space="preserve">FAX form </w:t>
            </w:r>
            <w:r w:rsidRPr="00085CE6">
              <w:rPr>
                <w:rFonts w:ascii="Arial" w:hAnsi="Arial" w:cs="Arial"/>
                <w:sz w:val="20"/>
              </w:rPr>
              <w:t>(details in box below)</w:t>
            </w:r>
          </w:p>
        </w:tc>
        <w:tc>
          <w:tcPr>
            <w:tcW w:w="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>ACTION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</w:rPr>
              <w:t xml:space="preserve"> </w:t>
            </w:r>
            <w:r w:rsidRPr="00085CE6">
              <w:rPr>
                <w:rFonts w:ascii="Arial" w:hAnsi="Arial" w:cs="Arial"/>
                <w:sz w:val="20"/>
              </w:rPr>
              <w:t>URGENT SPECIALIST ASSESSMENT AT TIA CLINIC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1. Complete </w:t>
            </w:r>
            <w:r w:rsidRPr="00085CE6">
              <w:rPr>
                <w:rFonts w:ascii="Arial" w:hAnsi="Arial" w:cs="Arial"/>
                <w:b/>
                <w:sz w:val="20"/>
              </w:rPr>
              <w:t>clinical description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>2.</w:t>
            </w:r>
            <w:r w:rsidRPr="00085CE6">
              <w:rPr>
                <w:rFonts w:ascii="Arial" w:hAnsi="Arial" w:cs="Arial"/>
                <w:b/>
                <w:sz w:val="20"/>
              </w:rPr>
              <w:t xml:space="preserve"> Prescribe aspirin 300 mg (unless on Warfarin) </w:t>
            </w:r>
            <w:r w:rsidRPr="00085CE6">
              <w:rPr>
                <w:rFonts w:ascii="Arial" w:hAnsi="Arial" w:cs="Arial"/>
                <w:sz w:val="20"/>
              </w:rPr>
              <w:t xml:space="preserve">and </w:t>
            </w:r>
            <w:r w:rsidRPr="00085CE6">
              <w:rPr>
                <w:rFonts w:ascii="Arial" w:hAnsi="Arial" w:cs="Arial"/>
                <w:b/>
                <w:sz w:val="20"/>
              </w:rPr>
              <w:t xml:space="preserve">give first  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 xml:space="preserve">    dose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sz w:val="20"/>
              </w:rPr>
              <w:t xml:space="preserve">3. </w:t>
            </w:r>
            <w:r w:rsidRPr="00085CE6">
              <w:rPr>
                <w:rFonts w:ascii="Arial" w:hAnsi="Arial" w:cs="Arial"/>
                <w:b/>
                <w:sz w:val="20"/>
              </w:rPr>
              <w:t>Mon 9 am to Fri 4 pm, including after 5 pm Mon to Thurs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</w:rPr>
                <w:t>:</w:t>
              </w:r>
            </w:smartTag>
          </w:p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 xml:space="preserve">    </w:t>
            </w:r>
            <w:r w:rsidRPr="00085CE6">
              <w:rPr>
                <w:rFonts w:ascii="Arial" w:hAnsi="Arial" w:cs="Arial"/>
                <w:sz w:val="20"/>
              </w:rPr>
              <w:t xml:space="preserve">FAX form and phone local stroke team (details in box below). </w:t>
            </w:r>
          </w:p>
          <w:p w:rsidR="000C57A5" w:rsidRPr="00085CE6" w:rsidRDefault="000C57A5" w:rsidP="00AD5F28">
            <w:pPr>
              <w:rPr>
                <w:rFonts w:ascii="Arial" w:hAnsi="Arial" w:cs="Arial"/>
                <w:b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 xml:space="preserve">    Fri 4 pm – Mon 9 am </w:t>
            </w:r>
            <w:r w:rsidRPr="00085CE6">
              <w:rPr>
                <w:rFonts w:ascii="Arial" w:hAnsi="Arial" w:cs="Arial"/>
                <w:sz w:val="20"/>
              </w:rPr>
              <w:t xml:space="preserve">and </w:t>
            </w:r>
            <w:r w:rsidRPr="00085CE6">
              <w:rPr>
                <w:rFonts w:ascii="Arial" w:hAnsi="Arial" w:cs="Arial"/>
                <w:b/>
                <w:sz w:val="20"/>
              </w:rPr>
              <w:t>Bank Holidays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</w:rPr>
                <w:t>:</w:t>
              </w:r>
            </w:smartTag>
          </w:p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 xml:space="preserve">    </w:t>
            </w:r>
            <w:smartTag w:uri="urn:schemas-microsoft-com:office:smarttags" w:element="PersonName">
              <w:smartTag w:uri="urn:schemas-microsoft-com:office:smarttags" w:element="place">
                <w:r w:rsidRPr="00085CE6">
                  <w:rPr>
                    <w:rFonts w:ascii="Arial" w:hAnsi="Arial" w:cs="Arial"/>
                    <w:b/>
                    <w:sz w:val="20"/>
                  </w:rPr>
                  <w:t>Charing Cross</w:t>
                </w:r>
              </w:smartTag>
              <w:smartTag w:uri="urn:schemas-microsoft-com:office:smarttags" w:element="PersonName"/>
              <w:r w:rsidRPr="00085CE6">
                <w:rPr>
                  <w:rFonts w:ascii="Arial" w:hAnsi="Arial" w:cs="Arial"/>
                  <w:b/>
                  <w:sz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</w:rPr>
              <w:t xml:space="preserve"> </w:t>
            </w:r>
            <w:r w:rsidRPr="00085CE6">
              <w:rPr>
                <w:rFonts w:ascii="Arial" w:hAnsi="Arial" w:cs="Arial"/>
                <w:sz w:val="20"/>
              </w:rPr>
              <w:t xml:space="preserve">Stroke SpR 020 3311 1234 Bleep 0383 or </w:t>
            </w:r>
          </w:p>
          <w:p w:rsidR="000C57A5" w:rsidRPr="00085CE6" w:rsidRDefault="000C57A5" w:rsidP="00AD5F28">
            <w:pPr>
              <w:rPr>
                <w:rFonts w:ascii="Arial" w:hAnsi="Arial" w:cs="Arial"/>
                <w:sz w:val="20"/>
              </w:rPr>
            </w:pPr>
            <w:r w:rsidRPr="00085CE6">
              <w:rPr>
                <w:rFonts w:ascii="Arial" w:hAnsi="Arial" w:cs="Arial"/>
                <w:b/>
                <w:sz w:val="20"/>
              </w:rPr>
              <w:t xml:space="preserve">    </w:t>
            </w:r>
            <w:smartTag w:uri="urn:schemas-microsoft-com:office:smarttags" w:element="PersonName">
              <w:smartTag w:uri="urn:schemas-microsoft-com:office:smarttags" w:element="place">
                <w:smartTag w:uri="urn:schemas-microsoft-com:office:smarttags" w:element="PlaceName">
                  <w:r w:rsidRPr="00085CE6">
                    <w:rPr>
                      <w:rFonts w:ascii="Arial" w:hAnsi="Arial" w:cs="Arial"/>
                      <w:b/>
                      <w:sz w:val="20"/>
                    </w:rPr>
                    <w:t>Northwick</w:t>
                  </w:r>
                </w:smartTag>
                <w:r w:rsidRPr="00085CE6">
                  <w:rPr>
                    <w:rFonts w:ascii="Arial" w:hAnsi="Arial" w:cs="Arial"/>
                    <w:b/>
                    <w:sz w:val="20"/>
                  </w:rPr>
                  <w:t xml:space="preserve"> </w:t>
                </w:r>
                <w:smartTag w:uri="urn:schemas-microsoft-com:office:smarttags" w:element="PersonName">
                  <w:smartTag w:uri="urn:schemas-microsoft-com:office:smarttags" w:element="PlaceType">
                    <w:r w:rsidRPr="00085CE6">
                      <w:rPr>
                        <w:rFonts w:ascii="Arial" w:hAnsi="Arial" w:cs="Arial"/>
                        <w:b/>
                        <w:sz w:val="20"/>
                      </w:rPr>
                      <w:t>Park</w:t>
                    </w:r>
                  </w:smartTag>
                </w:smartTag>
              </w:smartTag>
              <w:smartTag w:uri="urn:schemas-microsoft-com:office:smarttags" w:element="PersonName"/>
              <w:r w:rsidRPr="00085CE6">
                <w:rPr>
                  <w:rFonts w:ascii="Arial" w:hAnsi="Arial" w:cs="Arial"/>
                  <w:b/>
                  <w:sz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</w:rPr>
              <w:t xml:space="preserve"> </w:t>
            </w:r>
            <w:r w:rsidRPr="00085CE6">
              <w:rPr>
                <w:rFonts w:ascii="Arial" w:hAnsi="Arial" w:cs="Arial"/>
                <w:sz w:val="20"/>
                <w:szCs w:val="20"/>
              </w:rPr>
              <w:t xml:space="preserve">07825 014 789 or </w:t>
            </w:r>
            <w:r w:rsidRPr="00085CE6">
              <w:rPr>
                <w:rFonts w:ascii="Arial" w:hAnsi="Arial" w:cs="Arial"/>
                <w:sz w:val="20"/>
              </w:rPr>
              <w:t>020 8864 3232 Bleep 640</w:t>
            </w:r>
          </w:p>
        </w:tc>
      </w:tr>
    </w:tbl>
    <w:p w:rsidR="000C57A5" w:rsidRDefault="000C57A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3"/>
        <w:gridCol w:w="3473"/>
        <w:gridCol w:w="3474"/>
      </w:tblGrid>
      <w:tr w:rsidR="000C57A5" w:rsidRPr="00493D1A" w:rsidTr="00085CE6">
        <w:trPr>
          <w:trHeight w:val="539"/>
          <w:jc w:val="center"/>
        </w:trPr>
        <w:tc>
          <w:tcPr>
            <w:tcW w:w="10420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Contact details of TIA clinics in NW London</w:t>
            </w:r>
          </w:p>
        </w:tc>
      </w:tr>
      <w:tr w:rsidR="000C57A5" w:rsidRPr="00493D1A" w:rsidTr="00085CE6">
        <w:trPr>
          <w:trHeight w:val="539"/>
          <w:jc w:val="center"/>
        </w:trPr>
        <w:tc>
          <w:tcPr>
            <w:tcW w:w="3473" w:type="dxa"/>
            <w:tcBorders>
              <w:left w:val="single" w:sz="12" w:space="0" w:color="auto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Hospital</w:t>
            </w:r>
          </w:p>
        </w:tc>
        <w:tc>
          <w:tcPr>
            <w:tcW w:w="3473" w:type="dxa"/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Weekdays/ Enquiries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  <w:tcBorders>
              <w:right w:val="single" w:sz="12" w:space="0" w:color="auto"/>
            </w:tcBorders>
            <w:vAlign w:val="center"/>
          </w:tcPr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Weekday evenings</w:t>
            </w:r>
          </w:p>
          <w:p w:rsidR="000C57A5" w:rsidRPr="00085CE6" w:rsidRDefault="000C57A5" w:rsidP="00085C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7A5" w:rsidRPr="00493D1A" w:rsidTr="00085CE6">
        <w:trPr>
          <w:trHeight w:val="539"/>
          <w:jc w:val="center"/>
        </w:trPr>
        <w:tc>
          <w:tcPr>
            <w:tcW w:w="3473" w:type="dxa"/>
            <w:tcBorders>
              <w:lef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smartTag w:uri="urn:schemas-microsoft-com:office:smarttags" w:element="PersonName">
              <w:smartTag w:uri="urn:schemas-microsoft-com:office:smarttags" w:element="place">
                <w:r w:rsidRPr="00085CE6">
                  <w:rPr>
                    <w:rFonts w:ascii="Arial" w:hAnsi="Arial" w:cs="Arial"/>
                    <w:b/>
                    <w:sz w:val="20"/>
                    <w:szCs w:val="20"/>
                  </w:rPr>
                  <w:t>Charing Cross</w:t>
                </w:r>
              </w:smartTag>
            </w:smartTag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FAX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  <w:szCs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 020 3313 3848</w:t>
            </w:r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73" w:type="dxa"/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085CE6">
              <w:rPr>
                <w:rFonts w:ascii="Arial" w:hAnsi="Arial" w:cs="Arial"/>
                <w:sz w:val="20"/>
                <w:szCs w:val="20"/>
                <w:lang w:val="nl-NL"/>
              </w:rPr>
              <w:t>020 3311 1234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085CE6">
              <w:rPr>
                <w:rFonts w:ascii="Arial" w:hAnsi="Arial" w:cs="Arial"/>
                <w:sz w:val="20"/>
                <w:szCs w:val="20"/>
                <w:lang w:val="nl-NL"/>
              </w:rPr>
              <w:t>1.Stroke SpR Bleep 0383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085CE6">
              <w:rPr>
                <w:rFonts w:ascii="Arial" w:hAnsi="Arial" w:cs="Arial"/>
                <w:sz w:val="20"/>
                <w:szCs w:val="20"/>
                <w:lang w:val="nl-NL"/>
              </w:rPr>
              <w:t>2.CNS Bleep 0384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</w:p>
        </w:tc>
        <w:tc>
          <w:tcPr>
            <w:tcW w:w="3474" w:type="dxa"/>
            <w:tcBorders>
              <w:righ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Stroke SpR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020 3311 1234 Bleep 0383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7A5" w:rsidRPr="00493D1A" w:rsidTr="00085CE6">
        <w:trPr>
          <w:trHeight w:val="539"/>
          <w:jc w:val="center"/>
        </w:trPr>
        <w:tc>
          <w:tcPr>
            <w:tcW w:w="3473" w:type="dxa"/>
            <w:tcBorders>
              <w:lef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smartTag w:uri="urn:schemas-microsoft-com:office:smarttags" w:element="PersonName">
              <w:smartTag w:uri="urn:schemas-microsoft-com:office:smarttags" w:element="City">
                <w:r w:rsidRPr="00085CE6">
                  <w:rPr>
                    <w:rFonts w:ascii="Arial" w:hAnsi="Arial" w:cs="Arial"/>
                    <w:b/>
                    <w:sz w:val="20"/>
                    <w:szCs w:val="20"/>
                  </w:rPr>
                  <w:t>Chelsea</w:t>
                </w:r>
              </w:smartTag>
            </w:smartTag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smartTag w:uri="urn:schemas-microsoft-com:office:smarttags" w:element="PersonName">
              <w:smartTag w:uri="urn:schemas-microsoft-com:office:smarttags" w:element="place">
                <w:smartTag w:uri="urn:schemas-microsoft-com:office:smarttags" w:element="City">
                  <w:r w:rsidRPr="00085CE6">
                    <w:rPr>
                      <w:rFonts w:ascii="Arial" w:hAnsi="Arial" w:cs="Arial"/>
                      <w:b/>
                      <w:sz w:val="20"/>
                      <w:szCs w:val="20"/>
                    </w:rPr>
                    <w:t>Westminster</w:t>
                  </w:r>
                </w:smartTag>
              </w:smartTag>
            </w:smartTag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FAX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  <w:szCs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 020 3315 6528</w:t>
            </w:r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73" w:type="dxa"/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Stroke Coordinator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07816 445 068 or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020 8746 8000 Bleep 0385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  <w:tcBorders>
              <w:righ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Stroke SpR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07816 445 068 or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020 8746 8000 Bleep 0385</w:t>
            </w:r>
          </w:p>
        </w:tc>
      </w:tr>
      <w:tr w:rsidR="000C57A5" w:rsidRPr="00493D1A" w:rsidTr="00085CE6">
        <w:trPr>
          <w:trHeight w:val="539"/>
          <w:jc w:val="center"/>
        </w:trPr>
        <w:tc>
          <w:tcPr>
            <w:tcW w:w="3473" w:type="dxa"/>
            <w:tcBorders>
              <w:lef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Hillingdon</w:t>
            </w:r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FAX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  <w:szCs w:val="20"/>
                </w:rPr>
                <w:t>:</w:t>
              </w:r>
            </w:smartTag>
            <w:r w:rsidRPr="00085C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t>01895 279464</w:t>
            </w:r>
          </w:p>
        </w:tc>
        <w:tc>
          <w:tcPr>
            <w:tcW w:w="3473" w:type="dxa"/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Stroke Specialist Nurse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077 0423 5209 or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01895 238282 Bleep 5447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  <w:tcBorders>
              <w:righ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 xml:space="preserve">Medical SpR 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01895 238282 Bleep 5808</w:t>
            </w:r>
          </w:p>
        </w:tc>
      </w:tr>
      <w:tr w:rsidR="000C57A5" w:rsidRPr="00493D1A" w:rsidTr="00085CE6">
        <w:trPr>
          <w:trHeight w:val="539"/>
          <w:jc w:val="center"/>
        </w:trPr>
        <w:tc>
          <w:tcPr>
            <w:tcW w:w="3473" w:type="dxa"/>
            <w:tcBorders>
              <w:lef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smartTag w:uri="urn:schemas-microsoft-com:office:smarttags" w:element="PersonName">
              <w:smartTag w:uri="urn:schemas-microsoft-com:office:smarttags" w:element="place">
                <w:smartTag w:uri="urn:schemas-microsoft-com:office:smarttags" w:element="PlaceName">
                  <w:r w:rsidRPr="00085CE6">
                    <w:rPr>
                      <w:rFonts w:ascii="Arial" w:hAnsi="Arial" w:cs="Arial"/>
                      <w:b/>
                      <w:sz w:val="20"/>
                      <w:szCs w:val="20"/>
                    </w:rPr>
                    <w:t>Northwick</w:t>
                  </w:r>
                </w:smartTag>
              </w:smartTag>
              <w:r w:rsidRPr="00085CE6">
                <w:rPr>
                  <w:rFonts w:ascii="Arial" w:hAnsi="Arial" w:cs="Arial"/>
                  <w:b/>
                  <w:sz w:val="20"/>
                  <w:szCs w:val="20"/>
                </w:rPr>
                <w:t xml:space="preserve"> </w:t>
              </w:r>
              <w:smartTag w:uri="urn:schemas-microsoft-com:office:smarttags" w:element="PersonName">
                <w:smartTag w:uri="urn:schemas-microsoft-com:office:smarttags" w:element="PlaceType">
                  <w:r w:rsidRPr="00085CE6">
                    <w:rPr>
                      <w:rFonts w:ascii="Arial" w:hAnsi="Arial" w:cs="Arial"/>
                      <w:b/>
                      <w:sz w:val="20"/>
                      <w:szCs w:val="20"/>
                    </w:rPr>
                    <w:t>Park</w:t>
                  </w:r>
                </w:smartTag>
              </w:smartTag>
            </w:smartTag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FAX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  <w:szCs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 020 8869 2241</w:t>
            </w:r>
          </w:p>
        </w:tc>
        <w:tc>
          <w:tcPr>
            <w:tcW w:w="3473" w:type="dxa"/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 xml:space="preserve">Stroke Coordinator 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07789 500 156 or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020 8864 3232 Bleep 634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  <w:tcBorders>
              <w:righ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Stroke Specialist Nurse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07825 014 789 or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020 8864 3232 Bleep 640</w:t>
            </w:r>
          </w:p>
        </w:tc>
      </w:tr>
      <w:tr w:rsidR="000C57A5" w:rsidRPr="00493D1A" w:rsidTr="00085CE6">
        <w:trPr>
          <w:trHeight w:val="539"/>
          <w:jc w:val="center"/>
        </w:trPr>
        <w:tc>
          <w:tcPr>
            <w:tcW w:w="3473" w:type="dxa"/>
            <w:tcBorders>
              <w:lef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St Mary’s</w:t>
            </w:r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FAX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sz w:val="20"/>
                  <w:szCs w:val="20"/>
                </w:rPr>
                <w:t>:</w:t>
              </w:r>
            </w:smartTag>
            <w:r w:rsidRPr="00085C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5CE6">
              <w:rPr>
                <w:rFonts w:ascii="Arial" w:hAnsi="Arial" w:cs="Arial"/>
                <w:b/>
                <w:sz w:val="20"/>
                <w:szCs w:val="20"/>
              </w:rPr>
              <w:t>020 3312 1698</w:t>
            </w:r>
          </w:p>
        </w:tc>
        <w:tc>
          <w:tcPr>
            <w:tcW w:w="3473" w:type="dxa"/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085CE6">
              <w:rPr>
                <w:rFonts w:ascii="Arial" w:hAnsi="Arial" w:cs="Arial"/>
                <w:sz w:val="20"/>
                <w:szCs w:val="20"/>
                <w:lang w:val="nl-NL"/>
              </w:rPr>
              <w:t>020 3312 6666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085CE6">
              <w:rPr>
                <w:rFonts w:ascii="Arial" w:hAnsi="Arial" w:cs="Arial"/>
                <w:sz w:val="20"/>
                <w:szCs w:val="20"/>
                <w:lang w:val="nl-NL"/>
              </w:rPr>
              <w:t>Stroke SpR Bleep 1693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</w:p>
        </w:tc>
        <w:tc>
          <w:tcPr>
            <w:tcW w:w="3474" w:type="dxa"/>
            <w:tcBorders>
              <w:righ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Call CXH 020 3311 1234 Bleep Stroke SpR 0383</w:t>
            </w:r>
          </w:p>
        </w:tc>
      </w:tr>
      <w:tr w:rsidR="000C57A5" w:rsidRPr="00493D1A" w:rsidTr="00085CE6">
        <w:trPr>
          <w:trHeight w:val="539"/>
          <w:jc w:val="center"/>
        </w:trPr>
        <w:tc>
          <w:tcPr>
            <w:tcW w:w="3473" w:type="dxa"/>
            <w:tcBorders>
              <w:left w:val="single" w:sz="12" w:space="0" w:color="auto"/>
              <w:bottom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  <w:smartTag w:uri="urn:schemas-microsoft-com:office:smarttags" w:element="PersonName">
              <w:smartTag w:uri="urn:schemas-microsoft-com:office:smarttags" w:element="place">
                <w:r w:rsidRPr="00085CE6">
                  <w:rPr>
                    <w:rFonts w:ascii="Arial" w:hAnsi="Arial" w:cs="Arial"/>
                    <w:b/>
                    <w:sz w:val="20"/>
                    <w:szCs w:val="20"/>
                  </w:rPr>
                  <w:t>West Middlesex</w:t>
                </w:r>
              </w:smartTag>
            </w:smartTag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b/>
                <w:sz w:val="20"/>
                <w:szCs w:val="20"/>
              </w:rPr>
              <w:t>FAX</w:t>
            </w:r>
            <w:smartTag w:uri="urn:schemas-microsoft-com:office:smarttags" w:element="PersonName">
              <w:r w:rsidRPr="00085CE6">
                <w:rPr>
                  <w:rFonts w:ascii="Arial" w:hAnsi="Arial" w:cs="Arial"/>
                  <w:b/>
                  <w:sz w:val="20"/>
                  <w:szCs w:val="20"/>
                </w:rPr>
                <w:t>:</w:t>
              </w:r>
            </w:smartTag>
            <w:r w:rsidRPr="00085CE6">
              <w:rPr>
                <w:rFonts w:ascii="Arial" w:hAnsi="Arial" w:cs="Arial"/>
                <w:b/>
                <w:sz w:val="20"/>
                <w:szCs w:val="20"/>
              </w:rPr>
              <w:t xml:space="preserve"> 020 8321 5270</w:t>
            </w:r>
          </w:p>
          <w:p w:rsidR="000C57A5" w:rsidRPr="00085CE6" w:rsidRDefault="000C57A5" w:rsidP="003232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73" w:type="dxa"/>
            <w:tcBorders>
              <w:bottom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Stroke Specialist Nurse</w:t>
            </w:r>
          </w:p>
          <w:p w:rsidR="000C57A5" w:rsidRPr="00085CE6" w:rsidRDefault="000C57A5" w:rsidP="00323252">
            <w:pPr>
              <w:rPr>
                <w:rFonts w:ascii="Arial" w:hAnsi="Arial" w:cs="Arial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020 8560 2121 Bleep 413 or</w:t>
            </w:r>
          </w:p>
          <w:p w:rsidR="000C57A5" w:rsidRPr="00085CE6" w:rsidRDefault="000C57A5" w:rsidP="00323252">
            <w:pPr>
              <w:rPr>
                <w:rFonts w:ascii="Arial" w:hAnsi="Arial" w:cs="Arial"/>
                <w:b/>
                <w:bCs/>
                <w:color w:val="000080"/>
                <w:sz w:val="20"/>
                <w:szCs w:val="20"/>
              </w:rPr>
            </w:pPr>
            <w:r w:rsidRPr="00085CE6">
              <w:rPr>
                <w:rFonts w:ascii="Arial" w:hAnsi="Arial" w:cs="Arial"/>
                <w:sz w:val="20"/>
                <w:szCs w:val="20"/>
              </w:rPr>
              <w:t>stroke SpR Bleep 188</w:t>
            </w:r>
          </w:p>
          <w:p w:rsidR="000C57A5" w:rsidRPr="00085CE6" w:rsidRDefault="000C57A5" w:rsidP="0032325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5CE6">
              <w:rPr>
                <w:rFonts w:ascii="Arial" w:hAnsi="Arial" w:cs="Arial"/>
                <w:bCs/>
                <w:sz w:val="20"/>
                <w:szCs w:val="20"/>
              </w:rPr>
              <w:t>Please ring for an appointment before patient leaves your surgery, and fax referral</w:t>
            </w:r>
          </w:p>
        </w:tc>
        <w:tc>
          <w:tcPr>
            <w:tcW w:w="3474" w:type="dxa"/>
            <w:tcBorders>
              <w:bottom w:val="single" w:sz="12" w:space="0" w:color="auto"/>
              <w:right w:val="single" w:sz="12" w:space="0" w:color="auto"/>
            </w:tcBorders>
          </w:tcPr>
          <w:p w:rsidR="000C57A5" w:rsidRPr="00085CE6" w:rsidRDefault="000C57A5" w:rsidP="0032325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5CE6">
              <w:rPr>
                <w:rFonts w:ascii="Arial" w:hAnsi="Arial" w:cs="Arial"/>
                <w:bCs/>
                <w:sz w:val="20"/>
                <w:szCs w:val="20"/>
              </w:rPr>
              <w:t>Fax referral.</w:t>
            </w:r>
          </w:p>
          <w:p w:rsidR="000C57A5" w:rsidRPr="00085CE6" w:rsidRDefault="000C57A5" w:rsidP="00323252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85CE6">
              <w:rPr>
                <w:rFonts w:ascii="Arial" w:hAnsi="Arial" w:cs="Arial"/>
                <w:bCs/>
                <w:sz w:val="20"/>
                <w:szCs w:val="20"/>
              </w:rPr>
              <w:t xml:space="preserve">Please ask patient </w:t>
            </w:r>
            <w:r w:rsidRPr="00085CE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to call</w:t>
            </w:r>
          </w:p>
          <w:p w:rsidR="000C57A5" w:rsidRPr="008F16DC" w:rsidRDefault="000C57A5" w:rsidP="00323252">
            <w:r w:rsidRPr="00085CE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020 8321 5919 the following morning at 9.00 to confirm appointment.</w:t>
            </w:r>
          </w:p>
        </w:tc>
      </w:tr>
    </w:tbl>
    <w:p w:rsidR="000C57A5" w:rsidRDefault="000C57A5" w:rsidP="00B96C17"/>
    <w:sectPr w:rsidR="000C57A5" w:rsidSect="007D013E">
      <w:type w:val="continuous"/>
      <w:pgSz w:w="11906" w:h="16838" w:code="9"/>
      <w:pgMar w:top="539" w:right="851" w:bottom="539" w:left="851" w:header="527" w:footer="255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7A5" w:rsidRDefault="000C57A5">
      <w:r>
        <w:separator/>
      </w:r>
    </w:p>
  </w:endnote>
  <w:endnote w:type="continuationSeparator" w:id="0">
    <w:p w:rsidR="000C57A5" w:rsidRDefault="000C5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7A5" w:rsidRDefault="000C57A5" w:rsidP="00F75FA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C57A5" w:rsidRDefault="000C57A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7A5" w:rsidRDefault="000C57A5" w:rsidP="00F75FA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C57A5" w:rsidRPr="00571F58" w:rsidRDefault="000C57A5" w:rsidP="0095245A">
    <w:pPr>
      <w:rPr>
        <w:sz w:val="16"/>
        <w:szCs w:val="16"/>
      </w:rPr>
    </w:pPr>
    <w:r w:rsidRPr="00571F58">
      <w:rPr>
        <w:sz w:val="16"/>
        <w:szCs w:val="16"/>
      </w:rPr>
      <w:t xml:space="preserve">nwltia                               </w:t>
    </w:r>
    <w:r>
      <w:rPr>
        <w:sz w:val="16"/>
        <w:szCs w:val="16"/>
      </w:rPr>
      <w:t xml:space="preserve">                                  </w:t>
    </w:r>
    <w:r w:rsidRPr="00571F58">
      <w:rPr>
        <w:sz w:val="16"/>
        <w:szCs w:val="16"/>
      </w:rPr>
      <w:t xml:space="preserve">                             version 1.00                  </w:t>
    </w:r>
    <w:r>
      <w:rPr>
        <w:sz w:val="16"/>
        <w:szCs w:val="16"/>
      </w:rPr>
      <w:t xml:space="preserve">                                            </w:t>
    </w:r>
    <w:r w:rsidRPr="00571F58">
      <w:rPr>
        <w:sz w:val="16"/>
        <w:szCs w:val="16"/>
      </w:rPr>
      <w:t xml:space="preserve">                                             rsu05/11</w:t>
    </w:r>
  </w:p>
  <w:p w:rsidR="000C57A5" w:rsidRPr="003372F6" w:rsidRDefault="000C57A5" w:rsidP="00EA1597">
    <w:pPr>
      <w:pStyle w:val="Footer"/>
      <w:rPr>
        <w:rFonts w:ascii="Arial" w:hAnsi="Arial" w:cs="Arial"/>
        <w:b/>
        <w:bCs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7A5" w:rsidRDefault="000C57A5">
      <w:r>
        <w:separator/>
      </w:r>
    </w:p>
  </w:footnote>
  <w:footnote w:type="continuationSeparator" w:id="0">
    <w:p w:rsidR="000C57A5" w:rsidRDefault="000C57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formatting="1" w:enforcement="1"/>
  <w:defaultTabStop w:val="720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5BD0"/>
    <w:rsid w:val="0000335B"/>
    <w:rsid w:val="00005625"/>
    <w:rsid w:val="0001485B"/>
    <w:rsid w:val="00022530"/>
    <w:rsid w:val="0002456F"/>
    <w:rsid w:val="00024FAB"/>
    <w:rsid w:val="000304FC"/>
    <w:rsid w:val="0003132E"/>
    <w:rsid w:val="00037025"/>
    <w:rsid w:val="00037A8A"/>
    <w:rsid w:val="00045342"/>
    <w:rsid w:val="0005198D"/>
    <w:rsid w:val="0005249A"/>
    <w:rsid w:val="00057E7B"/>
    <w:rsid w:val="00075327"/>
    <w:rsid w:val="00085CE6"/>
    <w:rsid w:val="00087A8A"/>
    <w:rsid w:val="00096DC5"/>
    <w:rsid w:val="000A0D13"/>
    <w:rsid w:val="000A1275"/>
    <w:rsid w:val="000A4582"/>
    <w:rsid w:val="000B12E8"/>
    <w:rsid w:val="000C57A5"/>
    <w:rsid w:val="000E11E9"/>
    <w:rsid w:val="000E58D5"/>
    <w:rsid w:val="000F2682"/>
    <w:rsid w:val="001032A6"/>
    <w:rsid w:val="00113AE0"/>
    <w:rsid w:val="00120BC2"/>
    <w:rsid w:val="00123747"/>
    <w:rsid w:val="00146EC0"/>
    <w:rsid w:val="0017252E"/>
    <w:rsid w:val="00172A88"/>
    <w:rsid w:val="00176F14"/>
    <w:rsid w:val="0018695A"/>
    <w:rsid w:val="00194076"/>
    <w:rsid w:val="001A5824"/>
    <w:rsid w:val="001B25A9"/>
    <w:rsid w:val="001B412D"/>
    <w:rsid w:val="001B5213"/>
    <w:rsid w:val="001C0D81"/>
    <w:rsid w:val="001C174B"/>
    <w:rsid w:val="001C4D81"/>
    <w:rsid w:val="001C6EBE"/>
    <w:rsid w:val="001D7F59"/>
    <w:rsid w:val="001E7FC7"/>
    <w:rsid w:val="001F04AD"/>
    <w:rsid w:val="001F06E5"/>
    <w:rsid w:val="0020158B"/>
    <w:rsid w:val="00207141"/>
    <w:rsid w:val="0021021B"/>
    <w:rsid w:val="002139B3"/>
    <w:rsid w:val="002147DA"/>
    <w:rsid w:val="00216AB0"/>
    <w:rsid w:val="00217025"/>
    <w:rsid w:val="00220F9E"/>
    <w:rsid w:val="0023000A"/>
    <w:rsid w:val="00232DBD"/>
    <w:rsid w:val="002477FA"/>
    <w:rsid w:val="002518AE"/>
    <w:rsid w:val="0025773E"/>
    <w:rsid w:val="00261FA3"/>
    <w:rsid w:val="0026317E"/>
    <w:rsid w:val="002631AF"/>
    <w:rsid w:val="002655F6"/>
    <w:rsid w:val="00265809"/>
    <w:rsid w:val="002749CC"/>
    <w:rsid w:val="00284843"/>
    <w:rsid w:val="002956C4"/>
    <w:rsid w:val="002C1482"/>
    <w:rsid w:val="002C2A7E"/>
    <w:rsid w:val="002C3B3B"/>
    <w:rsid w:val="002C71DB"/>
    <w:rsid w:val="002D3C08"/>
    <w:rsid w:val="002D5901"/>
    <w:rsid w:val="002E54C7"/>
    <w:rsid w:val="002E719A"/>
    <w:rsid w:val="00300187"/>
    <w:rsid w:val="00323252"/>
    <w:rsid w:val="00327D83"/>
    <w:rsid w:val="003372F6"/>
    <w:rsid w:val="00337937"/>
    <w:rsid w:val="00345E4F"/>
    <w:rsid w:val="00350439"/>
    <w:rsid w:val="00351099"/>
    <w:rsid w:val="00356C79"/>
    <w:rsid w:val="00364FAD"/>
    <w:rsid w:val="00366E3A"/>
    <w:rsid w:val="00367F05"/>
    <w:rsid w:val="003767ED"/>
    <w:rsid w:val="00385959"/>
    <w:rsid w:val="00393909"/>
    <w:rsid w:val="003A390B"/>
    <w:rsid w:val="003B0B92"/>
    <w:rsid w:val="003B5162"/>
    <w:rsid w:val="003B6742"/>
    <w:rsid w:val="003C666E"/>
    <w:rsid w:val="003D7A6B"/>
    <w:rsid w:val="003E4501"/>
    <w:rsid w:val="003E7DA2"/>
    <w:rsid w:val="003F097C"/>
    <w:rsid w:val="00402454"/>
    <w:rsid w:val="00404366"/>
    <w:rsid w:val="00406BB7"/>
    <w:rsid w:val="00412812"/>
    <w:rsid w:val="004142F1"/>
    <w:rsid w:val="00417A16"/>
    <w:rsid w:val="004201B0"/>
    <w:rsid w:val="004201DE"/>
    <w:rsid w:val="00431306"/>
    <w:rsid w:val="00441464"/>
    <w:rsid w:val="00442D31"/>
    <w:rsid w:val="00446156"/>
    <w:rsid w:val="0046217E"/>
    <w:rsid w:val="00464FB7"/>
    <w:rsid w:val="00482248"/>
    <w:rsid w:val="00482B0D"/>
    <w:rsid w:val="004909E8"/>
    <w:rsid w:val="00493D1A"/>
    <w:rsid w:val="004940BB"/>
    <w:rsid w:val="00495E5A"/>
    <w:rsid w:val="004A566D"/>
    <w:rsid w:val="004A5BD6"/>
    <w:rsid w:val="004B5519"/>
    <w:rsid w:val="004D0EC4"/>
    <w:rsid w:val="004E327A"/>
    <w:rsid w:val="0050032D"/>
    <w:rsid w:val="00502126"/>
    <w:rsid w:val="00507A80"/>
    <w:rsid w:val="00511E81"/>
    <w:rsid w:val="00520792"/>
    <w:rsid w:val="0053567D"/>
    <w:rsid w:val="00545E13"/>
    <w:rsid w:val="00547684"/>
    <w:rsid w:val="00554E1B"/>
    <w:rsid w:val="00556FB4"/>
    <w:rsid w:val="00567F42"/>
    <w:rsid w:val="00571F58"/>
    <w:rsid w:val="0057590D"/>
    <w:rsid w:val="005823A7"/>
    <w:rsid w:val="005834E9"/>
    <w:rsid w:val="00591A42"/>
    <w:rsid w:val="00592ABE"/>
    <w:rsid w:val="00595ACD"/>
    <w:rsid w:val="00596EF8"/>
    <w:rsid w:val="005B4015"/>
    <w:rsid w:val="005B4507"/>
    <w:rsid w:val="005B5136"/>
    <w:rsid w:val="005C61FB"/>
    <w:rsid w:val="005C6C45"/>
    <w:rsid w:val="005C7E8F"/>
    <w:rsid w:val="005D05EB"/>
    <w:rsid w:val="005D6123"/>
    <w:rsid w:val="005D62C6"/>
    <w:rsid w:val="005D68F2"/>
    <w:rsid w:val="005D781D"/>
    <w:rsid w:val="005F7DF2"/>
    <w:rsid w:val="006103BA"/>
    <w:rsid w:val="00622336"/>
    <w:rsid w:val="006247B1"/>
    <w:rsid w:val="00631666"/>
    <w:rsid w:val="00633C8A"/>
    <w:rsid w:val="00645AD3"/>
    <w:rsid w:val="00647ED0"/>
    <w:rsid w:val="00660F59"/>
    <w:rsid w:val="00660F6D"/>
    <w:rsid w:val="00666A61"/>
    <w:rsid w:val="00671B7D"/>
    <w:rsid w:val="00691F02"/>
    <w:rsid w:val="006A20D0"/>
    <w:rsid w:val="006C4308"/>
    <w:rsid w:val="006D2CBA"/>
    <w:rsid w:val="006D3619"/>
    <w:rsid w:val="006F078D"/>
    <w:rsid w:val="006F5FCA"/>
    <w:rsid w:val="00715A08"/>
    <w:rsid w:val="00715ADE"/>
    <w:rsid w:val="007202EE"/>
    <w:rsid w:val="00725B95"/>
    <w:rsid w:val="0073234E"/>
    <w:rsid w:val="007338B7"/>
    <w:rsid w:val="00735868"/>
    <w:rsid w:val="00735FD0"/>
    <w:rsid w:val="007444C6"/>
    <w:rsid w:val="00752F4E"/>
    <w:rsid w:val="007568CB"/>
    <w:rsid w:val="00792B41"/>
    <w:rsid w:val="007951EF"/>
    <w:rsid w:val="007B330F"/>
    <w:rsid w:val="007B7239"/>
    <w:rsid w:val="007C0E76"/>
    <w:rsid w:val="007C13E5"/>
    <w:rsid w:val="007C38E2"/>
    <w:rsid w:val="007C5BAB"/>
    <w:rsid w:val="007D013E"/>
    <w:rsid w:val="007D3C4F"/>
    <w:rsid w:val="007E0278"/>
    <w:rsid w:val="007F3D1B"/>
    <w:rsid w:val="00801D5C"/>
    <w:rsid w:val="008135A9"/>
    <w:rsid w:val="00817275"/>
    <w:rsid w:val="008202D0"/>
    <w:rsid w:val="00823BE3"/>
    <w:rsid w:val="008248E7"/>
    <w:rsid w:val="0084233E"/>
    <w:rsid w:val="008557CD"/>
    <w:rsid w:val="00857001"/>
    <w:rsid w:val="0086066E"/>
    <w:rsid w:val="00865BEF"/>
    <w:rsid w:val="00873208"/>
    <w:rsid w:val="00874353"/>
    <w:rsid w:val="008745E2"/>
    <w:rsid w:val="00877803"/>
    <w:rsid w:val="008840F1"/>
    <w:rsid w:val="00884195"/>
    <w:rsid w:val="00885BED"/>
    <w:rsid w:val="008879CF"/>
    <w:rsid w:val="008906E8"/>
    <w:rsid w:val="008A0196"/>
    <w:rsid w:val="008A1360"/>
    <w:rsid w:val="008A1E74"/>
    <w:rsid w:val="008B385E"/>
    <w:rsid w:val="008B500D"/>
    <w:rsid w:val="008C0FA5"/>
    <w:rsid w:val="008C1BDF"/>
    <w:rsid w:val="008D4683"/>
    <w:rsid w:val="008D7782"/>
    <w:rsid w:val="008E15F4"/>
    <w:rsid w:val="008E727B"/>
    <w:rsid w:val="008F16DC"/>
    <w:rsid w:val="008F4910"/>
    <w:rsid w:val="009009E1"/>
    <w:rsid w:val="00902DD5"/>
    <w:rsid w:val="00914321"/>
    <w:rsid w:val="00915D95"/>
    <w:rsid w:val="00927F10"/>
    <w:rsid w:val="00931029"/>
    <w:rsid w:val="009345D8"/>
    <w:rsid w:val="009367A0"/>
    <w:rsid w:val="00940240"/>
    <w:rsid w:val="00945960"/>
    <w:rsid w:val="0095037D"/>
    <w:rsid w:val="0095245A"/>
    <w:rsid w:val="0095542F"/>
    <w:rsid w:val="00956889"/>
    <w:rsid w:val="0095716A"/>
    <w:rsid w:val="00966B86"/>
    <w:rsid w:val="00976C2F"/>
    <w:rsid w:val="00976CE4"/>
    <w:rsid w:val="009840CF"/>
    <w:rsid w:val="009841A2"/>
    <w:rsid w:val="00984844"/>
    <w:rsid w:val="00985323"/>
    <w:rsid w:val="00985899"/>
    <w:rsid w:val="009941C7"/>
    <w:rsid w:val="009A0E3B"/>
    <w:rsid w:val="009A265D"/>
    <w:rsid w:val="009C7D2C"/>
    <w:rsid w:val="009C7E04"/>
    <w:rsid w:val="009E3EC8"/>
    <w:rsid w:val="009F6B22"/>
    <w:rsid w:val="00A03F35"/>
    <w:rsid w:val="00A07C74"/>
    <w:rsid w:val="00A161B8"/>
    <w:rsid w:val="00A230F1"/>
    <w:rsid w:val="00A24D03"/>
    <w:rsid w:val="00A32742"/>
    <w:rsid w:val="00A34EB8"/>
    <w:rsid w:val="00A4082B"/>
    <w:rsid w:val="00A61263"/>
    <w:rsid w:val="00A65804"/>
    <w:rsid w:val="00A702DA"/>
    <w:rsid w:val="00A81BC0"/>
    <w:rsid w:val="00A84AF2"/>
    <w:rsid w:val="00A85A46"/>
    <w:rsid w:val="00A869D8"/>
    <w:rsid w:val="00A86E75"/>
    <w:rsid w:val="00A9155A"/>
    <w:rsid w:val="00AA40BC"/>
    <w:rsid w:val="00AC1335"/>
    <w:rsid w:val="00AD5D86"/>
    <w:rsid w:val="00AD5F28"/>
    <w:rsid w:val="00AD7107"/>
    <w:rsid w:val="00AE5BD0"/>
    <w:rsid w:val="00AE5F23"/>
    <w:rsid w:val="00AF5136"/>
    <w:rsid w:val="00B0238A"/>
    <w:rsid w:val="00B13C3A"/>
    <w:rsid w:val="00B160AE"/>
    <w:rsid w:val="00B24FEA"/>
    <w:rsid w:val="00B31CD0"/>
    <w:rsid w:val="00B42C5C"/>
    <w:rsid w:val="00B466B7"/>
    <w:rsid w:val="00B50467"/>
    <w:rsid w:val="00B50EFE"/>
    <w:rsid w:val="00B534DF"/>
    <w:rsid w:val="00B60784"/>
    <w:rsid w:val="00B72059"/>
    <w:rsid w:val="00B84929"/>
    <w:rsid w:val="00B951BC"/>
    <w:rsid w:val="00B96C17"/>
    <w:rsid w:val="00BA3A85"/>
    <w:rsid w:val="00BA515D"/>
    <w:rsid w:val="00BA5B84"/>
    <w:rsid w:val="00BA7A63"/>
    <w:rsid w:val="00BB4B4C"/>
    <w:rsid w:val="00BB677C"/>
    <w:rsid w:val="00BB69E5"/>
    <w:rsid w:val="00BC2138"/>
    <w:rsid w:val="00BD5EBE"/>
    <w:rsid w:val="00BE336B"/>
    <w:rsid w:val="00BE5F44"/>
    <w:rsid w:val="00BF31C4"/>
    <w:rsid w:val="00BF44F2"/>
    <w:rsid w:val="00BF5847"/>
    <w:rsid w:val="00BF6D2B"/>
    <w:rsid w:val="00C00449"/>
    <w:rsid w:val="00C016EE"/>
    <w:rsid w:val="00C05D65"/>
    <w:rsid w:val="00C2147E"/>
    <w:rsid w:val="00C32F36"/>
    <w:rsid w:val="00C40128"/>
    <w:rsid w:val="00C51FEF"/>
    <w:rsid w:val="00C60BC6"/>
    <w:rsid w:val="00C805D2"/>
    <w:rsid w:val="00C84F72"/>
    <w:rsid w:val="00C871D4"/>
    <w:rsid w:val="00C90942"/>
    <w:rsid w:val="00CB2E8B"/>
    <w:rsid w:val="00CB7319"/>
    <w:rsid w:val="00CC44F3"/>
    <w:rsid w:val="00CD0ACA"/>
    <w:rsid w:val="00CE198E"/>
    <w:rsid w:val="00CF045A"/>
    <w:rsid w:val="00CF5A2E"/>
    <w:rsid w:val="00CF678F"/>
    <w:rsid w:val="00D0259E"/>
    <w:rsid w:val="00D049C6"/>
    <w:rsid w:val="00D15A5A"/>
    <w:rsid w:val="00D16294"/>
    <w:rsid w:val="00D22F39"/>
    <w:rsid w:val="00D272E6"/>
    <w:rsid w:val="00D340D5"/>
    <w:rsid w:val="00D418F5"/>
    <w:rsid w:val="00D5258B"/>
    <w:rsid w:val="00D6183F"/>
    <w:rsid w:val="00D678E0"/>
    <w:rsid w:val="00D7025F"/>
    <w:rsid w:val="00D71CFD"/>
    <w:rsid w:val="00D803D6"/>
    <w:rsid w:val="00DA01FC"/>
    <w:rsid w:val="00DA22F2"/>
    <w:rsid w:val="00DB3508"/>
    <w:rsid w:val="00DC0B6C"/>
    <w:rsid w:val="00DC2E75"/>
    <w:rsid w:val="00DC3495"/>
    <w:rsid w:val="00DC4CDA"/>
    <w:rsid w:val="00DE20E8"/>
    <w:rsid w:val="00DE4128"/>
    <w:rsid w:val="00DE648C"/>
    <w:rsid w:val="00DF3788"/>
    <w:rsid w:val="00E05B4B"/>
    <w:rsid w:val="00E156C4"/>
    <w:rsid w:val="00E21760"/>
    <w:rsid w:val="00E219B7"/>
    <w:rsid w:val="00E23D04"/>
    <w:rsid w:val="00E26646"/>
    <w:rsid w:val="00E31552"/>
    <w:rsid w:val="00E34CB2"/>
    <w:rsid w:val="00E441FA"/>
    <w:rsid w:val="00E5173C"/>
    <w:rsid w:val="00E66150"/>
    <w:rsid w:val="00E71C57"/>
    <w:rsid w:val="00E764E1"/>
    <w:rsid w:val="00E86CDC"/>
    <w:rsid w:val="00E95BC9"/>
    <w:rsid w:val="00E964CC"/>
    <w:rsid w:val="00EA1597"/>
    <w:rsid w:val="00EA167B"/>
    <w:rsid w:val="00EB1B71"/>
    <w:rsid w:val="00EB4DCA"/>
    <w:rsid w:val="00EB6451"/>
    <w:rsid w:val="00ED7C17"/>
    <w:rsid w:val="00EE6907"/>
    <w:rsid w:val="00EF4FD2"/>
    <w:rsid w:val="00EF75E4"/>
    <w:rsid w:val="00EF7676"/>
    <w:rsid w:val="00F01350"/>
    <w:rsid w:val="00F02E49"/>
    <w:rsid w:val="00F05B7A"/>
    <w:rsid w:val="00F13DFE"/>
    <w:rsid w:val="00F1544D"/>
    <w:rsid w:val="00F16F9B"/>
    <w:rsid w:val="00F2696E"/>
    <w:rsid w:val="00F31A60"/>
    <w:rsid w:val="00F32C8A"/>
    <w:rsid w:val="00F362F3"/>
    <w:rsid w:val="00F4501B"/>
    <w:rsid w:val="00F50E40"/>
    <w:rsid w:val="00F51058"/>
    <w:rsid w:val="00F60EF0"/>
    <w:rsid w:val="00F61A33"/>
    <w:rsid w:val="00F62D66"/>
    <w:rsid w:val="00F67BF4"/>
    <w:rsid w:val="00F719EA"/>
    <w:rsid w:val="00F75FAE"/>
    <w:rsid w:val="00F83263"/>
    <w:rsid w:val="00F87553"/>
    <w:rsid w:val="00F953B3"/>
    <w:rsid w:val="00FA6E17"/>
    <w:rsid w:val="00FA723E"/>
    <w:rsid w:val="00FB14BE"/>
    <w:rsid w:val="00FB7DBA"/>
    <w:rsid w:val="00FD057B"/>
    <w:rsid w:val="00FD26B1"/>
    <w:rsid w:val="00FD36C9"/>
    <w:rsid w:val="00FD3C68"/>
    <w:rsid w:val="00FD5ECE"/>
    <w:rsid w:val="00FE3177"/>
    <w:rsid w:val="00FE3FA5"/>
    <w:rsid w:val="00FF3ECB"/>
    <w:rsid w:val="00FF50BE"/>
    <w:rsid w:val="00FF6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BD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C1B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C1BD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715A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65B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styleId="PageNumber">
    <w:name w:val="page number"/>
    <w:basedOn w:val="DefaultParagraphFont"/>
    <w:uiPriority w:val="99"/>
    <w:rsid w:val="00024FAB"/>
    <w:rPr>
      <w:rFonts w:cs="Times New Roman"/>
    </w:rPr>
  </w:style>
  <w:style w:type="paragraph" w:customStyle="1" w:styleId="Normal0">
    <w:name w:val="[Normal]"/>
    <w:uiPriority w:val="99"/>
    <w:rsid w:val="000E11E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820</Words>
  <Characters>4678</Characters>
  <Application>Microsoft Office Outlook</Application>
  <DocSecurity>0</DocSecurity>
  <Lines>0</Lines>
  <Paragraphs>0</Paragraphs>
  <ScaleCrop>false</ScaleCrop>
  <Company>HarrowPCT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                  Trust here</dc:title>
  <dc:subject/>
  <dc:creator>LBouma</dc:creator>
  <cp:keywords/>
  <dc:description/>
  <cp:lastModifiedBy>temp</cp:lastModifiedBy>
  <cp:revision>2</cp:revision>
  <cp:lastPrinted>2010-10-18T09:18:00Z</cp:lastPrinted>
  <dcterms:created xsi:type="dcterms:W3CDTF">2012-05-18T10:46:00Z</dcterms:created>
  <dcterms:modified xsi:type="dcterms:W3CDTF">2012-05-18T10:46:00Z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